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614E4" w14:textId="5A8553A0" w:rsidR="00BE00FA" w:rsidRPr="007A3F53" w:rsidRDefault="00951B1D" w:rsidP="00951B1D">
      <w:pPr>
        <w:spacing w:line="276" w:lineRule="auto"/>
        <w:jc w:val="center"/>
        <w:rPr>
          <w:rFonts w:ascii="Arial" w:hAnsi="Arial" w:cs="Arial"/>
          <w:b/>
          <w:color w:val="808080"/>
          <w:sz w:val="48"/>
          <w:szCs w:val="48"/>
          <w:lang w:val="en-GB"/>
        </w:rPr>
      </w:pPr>
      <w:r w:rsidRPr="007A3F53">
        <w:rPr>
          <w:rFonts w:ascii="Arial" w:hAnsi="Arial" w:cs="Arial"/>
          <w:b/>
          <w:color w:val="808080"/>
          <w:sz w:val="48"/>
          <w:szCs w:val="48"/>
          <w:lang w:val="en-GB"/>
        </w:rPr>
        <w:t xml:space="preserve">A920 </w:t>
      </w:r>
      <w:r w:rsidR="00476850" w:rsidRPr="007A3F53">
        <w:rPr>
          <w:rFonts w:ascii="Arial" w:hAnsi="Arial" w:cs="Arial"/>
          <w:b/>
          <w:color w:val="808080"/>
          <w:sz w:val="48"/>
          <w:szCs w:val="48"/>
          <w:lang w:val="en-GB"/>
        </w:rPr>
        <w:t>Quick Start</w:t>
      </w:r>
      <w:r w:rsidRPr="007A3F53">
        <w:rPr>
          <w:rFonts w:ascii="Arial" w:hAnsi="Arial" w:cs="Arial"/>
          <w:b/>
          <w:color w:val="808080"/>
          <w:sz w:val="48"/>
          <w:szCs w:val="48"/>
          <w:lang w:val="en-GB"/>
        </w:rPr>
        <w:t xml:space="preserve"> Guide </w:t>
      </w:r>
    </w:p>
    <w:p w14:paraId="08F7A358" w14:textId="5DDAECB9" w:rsidR="008C2285" w:rsidRPr="00686595" w:rsidRDefault="008C2285" w:rsidP="00180A4D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</w:p>
    <w:p w14:paraId="57EFD70E" w14:textId="3532CA7D" w:rsidR="006F30AE" w:rsidRPr="00686595" w:rsidRDefault="006318ED" w:rsidP="009F4F6E">
      <w:pPr>
        <w:spacing w:line="276" w:lineRule="auto"/>
        <w:rPr>
          <w:rFonts w:ascii="Arial" w:hAnsi="Arial" w:cs="Arial"/>
          <w:lang w:val="en-GB"/>
        </w:rPr>
      </w:pPr>
      <w:r w:rsidRPr="0068659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F0FACE7" wp14:editId="7D9407D3">
                <wp:simplePos x="0" y="0"/>
                <wp:positionH relativeFrom="column">
                  <wp:posOffset>2950210</wp:posOffset>
                </wp:positionH>
                <wp:positionV relativeFrom="paragraph">
                  <wp:posOffset>155921</wp:posOffset>
                </wp:positionV>
                <wp:extent cx="990600" cy="571500"/>
                <wp:effectExtent l="95250" t="19050" r="0" b="38100"/>
                <wp:wrapNone/>
                <wp:docPr id="199" name="Connector: Elbow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571500"/>
                        </a:xfrm>
                        <a:prstGeom prst="bentConnector3">
                          <a:avLst>
                            <a:gd name="adj1" fmla="val 99988"/>
                          </a:avLst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0BE2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99" o:spid="_x0000_s1026" type="#_x0000_t34" style="position:absolute;margin-left:232.3pt;margin-top:12.3pt;width:78pt;height:4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" adj="21597" strokecolor="#c00000" strokeweight="3pt">
                <v:stroke endarrow="block"/>
              </v:shape>
            </w:pict>
          </mc:Fallback>
        </mc:AlternateContent>
      </w:r>
      <w:r w:rsidR="00C55387" w:rsidRPr="00686595">
        <w:rPr>
          <w:rFonts w:ascii="Arial" w:hAnsi="Arial" w:cs="Arial"/>
          <w:noProof/>
          <w:color w:val="7F7F7F" w:themeColor="text1" w:themeTint="80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72E3C1C6" wp14:editId="5B57F1E5">
                <wp:simplePos x="0" y="0"/>
                <wp:positionH relativeFrom="column">
                  <wp:posOffset>4008120</wp:posOffset>
                </wp:positionH>
                <wp:positionV relativeFrom="paragraph">
                  <wp:posOffset>33655</wp:posOffset>
                </wp:positionV>
                <wp:extent cx="1311910" cy="457200"/>
                <wp:effectExtent l="0" t="0" r="21590" b="1905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1E034" w14:textId="5BAD29DD" w:rsidR="00842BF9" w:rsidRDefault="00842BF9" w:rsidP="00C55387"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Contactless </w:t>
                            </w:r>
                            <w:r w:rsidR="009F4F6E"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3C1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6pt;margin-top:2.65pt;width:103.3pt;height:36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" strokecolor="white [3212]">
                <v:textbox>
                  <w:txbxContent>
                    <w:p w14:paraId="62B1E034" w14:textId="5BAD29DD" w:rsidR="00842BF9" w:rsidRDefault="00842BF9" w:rsidP="00C55387">
                      <w: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 xml:space="preserve">Contactless </w:t>
                      </w:r>
                      <w:r w:rsidR="009F4F6E"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>eader</w:t>
                      </w:r>
                    </w:p>
                  </w:txbxContent>
                </v:textbox>
              </v:shape>
            </w:pict>
          </mc:Fallback>
        </mc:AlternateContent>
      </w:r>
    </w:p>
    <w:p w14:paraId="2DD44BED" w14:textId="10D527D0" w:rsidR="006F30AE" w:rsidRPr="00686595" w:rsidRDefault="006318ED" w:rsidP="006F30AE">
      <w:pPr>
        <w:rPr>
          <w:rFonts w:ascii="Arial" w:hAnsi="Arial" w:cs="Arial"/>
          <w:lang w:val="en-GB"/>
        </w:rPr>
      </w:pPr>
      <w:r>
        <w:rPr>
          <w:noProof/>
        </w:rPr>
        <w:drawing>
          <wp:anchor distT="0" distB="0" distL="114300" distR="114300" simplePos="0" relativeHeight="251800064" behindDoc="1" locked="0" layoutInCell="1" allowOverlap="1" wp14:anchorId="5FBF7A89" wp14:editId="57E7C298">
            <wp:simplePos x="0" y="0"/>
            <wp:positionH relativeFrom="margin">
              <wp:align>center</wp:align>
            </wp:positionH>
            <wp:positionV relativeFrom="paragraph">
              <wp:posOffset>179762</wp:posOffset>
            </wp:positionV>
            <wp:extent cx="4086521" cy="6594417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521" cy="65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68DB0" w14:textId="6D13F8D4" w:rsidR="006F30AE" w:rsidRPr="00686595" w:rsidRDefault="006F30AE" w:rsidP="006F30AE">
      <w:pPr>
        <w:rPr>
          <w:rFonts w:ascii="Arial" w:hAnsi="Arial" w:cs="Arial"/>
          <w:lang w:val="en-GB"/>
        </w:rPr>
      </w:pPr>
    </w:p>
    <w:p w14:paraId="0F94A55C" w14:textId="257D5A9A" w:rsidR="006F30AE" w:rsidRPr="00686595" w:rsidRDefault="006F30AE" w:rsidP="006F30AE">
      <w:pPr>
        <w:rPr>
          <w:rFonts w:ascii="Arial" w:hAnsi="Arial" w:cs="Arial"/>
          <w:lang w:val="en-GB"/>
        </w:rPr>
      </w:pPr>
    </w:p>
    <w:p w14:paraId="78385127" w14:textId="3FE54D30" w:rsidR="006F30AE" w:rsidRPr="00686595" w:rsidRDefault="006F30AE" w:rsidP="006F30AE">
      <w:pPr>
        <w:rPr>
          <w:rFonts w:ascii="Arial" w:hAnsi="Arial" w:cs="Arial"/>
          <w:lang w:val="en-GB"/>
        </w:rPr>
      </w:pPr>
    </w:p>
    <w:p w14:paraId="22EE6BEF" w14:textId="3A0FCF89" w:rsidR="006F30AE" w:rsidRPr="00686595" w:rsidRDefault="00C55387" w:rsidP="006F30AE">
      <w:pPr>
        <w:rPr>
          <w:rFonts w:ascii="Arial" w:hAnsi="Arial" w:cs="Arial"/>
          <w:lang w:val="en-GB"/>
        </w:rPr>
      </w:pPr>
      <w:r w:rsidRPr="00686595">
        <w:rPr>
          <w:rFonts w:ascii="Arial" w:hAnsi="Arial" w:cs="Arial"/>
          <w:noProof/>
          <w:color w:val="7F7F7F" w:themeColor="text1" w:themeTint="80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04FF3E0D" wp14:editId="71212A57">
                <wp:simplePos x="0" y="0"/>
                <wp:positionH relativeFrom="column">
                  <wp:posOffset>-279400</wp:posOffset>
                </wp:positionH>
                <wp:positionV relativeFrom="paragraph">
                  <wp:posOffset>82550</wp:posOffset>
                </wp:positionV>
                <wp:extent cx="1311910" cy="622300"/>
                <wp:effectExtent l="0" t="0" r="21590" b="2540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6B818" w14:textId="7C7104AB" w:rsidR="00842BF9" w:rsidRDefault="00842BF9" w:rsidP="00C55387"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Mag</w:t>
                            </w:r>
                            <w:r w:rsidR="009F4F6E"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S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tripe </w:t>
                            </w:r>
                            <w:r w:rsidR="009F4F6E"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F3E0D" id="_x0000_s1027" type="#_x0000_t202" style="position:absolute;margin-left:-22pt;margin-top:6.5pt;width:103.3pt;height:49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" strokecolor="white [3212]">
                <v:textbox>
                  <w:txbxContent>
                    <w:p w14:paraId="1136B818" w14:textId="7C7104AB" w:rsidR="00842BF9" w:rsidRDefault="00842BF9" w:rsidP="00C55387">
                      <w: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>Mag</w:t>
                      </w:r>
                      <w:r w:rsidR="009F4F6E"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 xml:space="preserve"> S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 xml:space="preserve">tripe </w:t>
                      </w:r>
                      <w:r w:rsidR="009F4F6E"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>eader</w:t>
                      </w:r>
                    </w:p>
                  </w:txbxContent>
                </v:textbox>
              </v:shape>
            </w:pict>
          </mc:Fallback>
        </mc:AlternateContent>
      </w:r>
    </w:p>
    <w:p w14:paraId="7A838479" w14:textId="1BFA28F9" w:rsidR="006F30AE" w:rsidRPr="00686595" w:rsidRDefault="00C55387" w:rsidP="006F30AE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834623C" wp14:editId="34225C8A">
                <wp:simplePos x="0" y="0"/>
                <wp:positionH relativeFrom="column">
                  <wp:posOffset>593090</wp:posOffset>
                </wp:positionH>
                <wp:positionV relativeFrom="paragraph">
                  <wp:posOffset>106045</wp:posOffset>
                </wp:positionV>
                <wp:extent cx="1009650" cy="0"/>
                <wp:effectExtent l="0" t="95250" r="0" b="952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599F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46.7pt;margin-top:8.35pt;width:79.5pt;height:0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" strokecolor="#c00000" strokeweight="3pt">
                <v:stroke endarrow="block" joinstyle="miter"/>
              </v:shape>
            </w:pict>
          </mc:Fallback>
        </mc:AlternateContent>
      </w:r>
    </w:p>
    <w:p w14:paraId="58112CA4" w14:textId="59B5EB31" w:rsidR="006F30AE" w:rsidRPr="00686595" w:rsidRDefault="006F30AE" w:rsidP="006F30AE">
      <w:pPr>
        <w:rPr>
          <w:rFonts w:ascii="Arial" w:hAnsi="Arial" w:cs="Arial"/>
          <w:lang w:val="en-GB"/>
        </w:rPr>
      </w:pPr>
    </w:p>
    <w:p w14:paraId="2E2590AC" w14:textId="7C8B1B7D" w:rsidR="006F30AE" w:rsidRPr="00686595" w:rsidRDefault="006F30AE" w:rsidP="006F30AE">
      <w:pPr>
        <w:rPr>
          <w:rFonts w:ascii="Arial" w:hAnsi="Arial" w:cs="Arial"/>
          <w:lang w:val="en-GB"/>
        </w:rPr>
      </w:pPr>
    </w:p>
    <w:p w14:paraId="1895EA03" w14:textId="0A5CD701" w:rsidR="006F30AE" w:rsidRPr="00686595" w:rsidRDefault="006F30AE" w:rsidP="006F30AE">
      <w:pPr>
        <w:rPr>
          <w:rFonts w:ascii="Arial" w:hAnsi="Arial" w:cs="Arial"/>
          <w:lang w:val="en-GB"/>
        </w:rPr>
      </w:pPr>
    </w:p>
    <w:p w14:paraId="74770F2C" w14:textId="40F8BA85" w:rsidR="006F30AE" w:rsidRPr="00686595" w:rsidRDefault="006F30AE" w:rsidP="006F30AE">
      <w:pPr>
        <w:rPr>
          <w:rFonts w:ascii="Arial" w:hAnsi="Arial" w:cs="Arial"/>
          <w:lang w:val="en-GB"/>
        </w:rPr>
      </w:pPr>
    </w:p>
    <w:p w14:paraId="1D6DDD65" w14:textId="78835424" w:rsidR="006F30AE" w:rsidRPr="00686595" w:rsidRDefault="005F3AA8" w:rsidP="006F30AE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613FEAC7" wp14:editId="751A407E">
                <wp:simplePos x="0" y="0"/>
                <wp:positionH relativeFrom="column">
                  <wp:posOffset>1825569</wp:posOffset>
                </wp:positionH>
                <wp:positionV relativeFrom="paragraph">
                  <wp:posOffset>65252</wp:posOffset>
                </wp:positionV>
                <wp:extent cx="2310233" cy="4100260"/>
                <wp:effectExtent l="0" t="0" r="13970" b="14605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233" cy="4100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E3692" id="Rectangle 287" o:spid="_x0000_s1026" style="position:absolute;margin-left:143.75pt;margin-top:5.15pt;width:181.9pt;height:322.8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" fillcolor="black [3200]" strokecolor="black [1600]" strokeweight="1pt"/>
            </w:pict>
          </mc:Fallback>
        </mc:AlternateContent>
      </w:r>
    </w:p>
    <w:p w14:paraId="31371C98" w14:textId="24469E24" w:rsidR="006F30AE" w:rsidRPr="00686595" w:rsidRDefault="006F30AE" w:rsidP="006F30AE">
      <w:pPr>
        <w:rPr>
          <w:rFonts w:ascii="Arial" w:hAnsi="Arial" w:cs="Arial"/>
          <w:lang w:val="en-GB"/>
        </w:rPr>
      </w:pPr>
    </w:p>
    <w:p w14:paraId="7872EEA5" w14:textId="5CAADF34" w:rsidR="006F30AE" w:rsidRPr="00686595" w:rsidRDefault="006318ED" w:rsidP="006F30AE">
      <w:pPr>
        <w:rPr>
          <w:rFonts w:ascii="Arial" w:hAnsi="Arial" w:cs="Arial"/>
          <w:lang w:val="en-GB"/>
        </w:rPr>
      </w:pPr>
      <w:r w:rsidRPr="00686595">
        <w:rPr>
          <w:rFonts w:ascii="Arial" w:hAnsi="Arial" w:cs="Arial"/>
          <w:noProof/>
          <w:color w:val="7F7F7F" w:themeColor="text1" w:themeTint="80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7676D54" wp14:editId="0B292401">
                <wp:simplePos x="0" y="0"/>
                <wp:positionH relativeFrom="column">
                  <wp:posOffset>-443431</wp:posOffset>
                </wp:positionH>
                <wp:positionV relativeFrom="paragraph">
                  <wp:posOffset>171941</wp:posOffset>
                </wp:positionV>
                <wp:extent cx="1311910" cy="428625"/>
                <wp:effectExtent l="0" t="0" r="21590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36879" w14:textId="71B382D6" w:rsidR="00842BF9" w:rsidRDefault="00842BF9" w:rsidP="00D8475C"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Volume</w:t>
                            </w:r>
                            <w:r w:rsidR="006318ED"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Down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76D54" id="_x0000_s1028" type="#_x0000_t202" style="position:absolute;margin-left:-34.9pt;margin-top:13.55pt;width:103.3pt;height:33.7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" strokecolor="white [3212]">
                <v:textbox>
                  <w:txbxContent>
                    <w:p w14:paraId="67636879" w14:textId="71B382D6" w:rsidR="00842BF9" w:rsidRDefault="00842BF9" w:rsidP="00D8475C">
                      <w: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>Volume</w:t>
                      </w:r>
                      <w:r w:rsidR="006318ED"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>Down Button</w:t>
                      </w:r>
                    </w:p>
                  </w:txbxContent>
                </v:textbox>
              </v:shape>
            </w:pict>
          </mc:Fallback>
        </mc:AlternateContent>
      </w:r>
      <w:r w:rsidRPr="00686595">
        <w:rPr>
          <w:rFonts w:ascii="Arial" w:hAnsi="Arial" w:cs="Arial"/>
          <w:noProof/>
          <w:color w:val="7F7F7F" w:themeColor="text1" w:themeTint="80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 wp14:anchorId="6B326199" wp14:editId="4456E226">
                <wp:simplePos x="0" y="0"/>
                <wp:positionH relativeFrom="column">
                  <wp:posOffset>5341545</wp:posOffset>
                </wp:positionH>
                <wp:positionV relativeFrom="paragraph">
                  <wp:posOffset>168589</wp:posOffset>
                </wp:positionV>
                <wp:extent cx="1213164" cy="428625"/>
                <wp:effectExtent l="0" t="0" r="25400" b="28575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164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B28F5" w14:textId="18580754" w:rsidR="006318ED" w:rsidRDefault="006318ED" w:rsidP="006318ED"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Volume </w:t>
                            </w:r>
                            <w:r w:rsidR="009F4F6E"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p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26199" id="_x0000_s1029" type="#_x0000_t202" style="position:absolute;margin-left:420.6pt;margin-top:13.25pt;width:95.5pt;height:33.75pt;z-index:-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" strokecolor="white [3212]">
                <v:textbox>
                  <w:txbxContent>
                    <w:p w14:paraId="4A1B28F5" w14:textId="18580754" w:rsidR="006318ED" w:rsidRDefault="006318ED" w:rsidP="006318ED">
                      <w: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 xml:space="preserve">Volume </w:t>
                      </w:r>
                      <w:r w:rsidR="009F4F6E"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>p Button</w:t>
                      </w:r>
                    </w:p>
                  </w:txbxContent>
                </v:textbox>
              </v:shape>
            </w:pict>
          </mc:Fallback>
        </mc:AlternateContent>
      </w:r>
    </w:p>
    <w:p w14:paraId="0DE2FDF3" w14:textId="1873BA8F" w:rsidR="006F30AE" w:rsidRPr="00686595" w:rsidRDefault="006318ED" w:rsidP="006F30AE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8A011E7" wp14:editId="5D83859F">
                <wp:simplePos x="0" y="0"/>
                <wp:positionH relativeFrom="column">
                  <wp:posOffset>4368800</wp:posOffset>
                </wp:positionH>
                <wp:positionV relativeFrom="paragraph">
                  <wp:posOffset>167640</wp:posOffset>
                </wp:positionV>
                <wp:extent cx="1009650" cy="0"/>
                <wp:effectExtent l="0" t="95250" r="0" b="95250"/>
                <wp:wrapNone/>
                <wp:docPr id="278" name="Straight Arrow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7010E7" id="Straight Arrow Connector 278" o:spid="_x0000_s1026" type="#_x0000_t32" style="position:absolute;margin-left:344pt;margin-top:13.2pt;width:79.5pt;height:0;flip:x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429E3B6" wp14:editId="1CC21A9C">
                <wp:simplePos x="0" y="0"/>
                <wp:positionH relativeFrom="column">
                  <wp:posOffset>591693</wp:posOffset>
                </wp:positionH>
                <wp:positionV relativeFrom="paragraph">
                  <wp:posOffset>163830</wp:posOffset>
                </wp:positionV>
                <wp:extent cx="1009650" cy="0"/>
                <wp:effectExtent l="0" t="95250" r="0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E81660" id="Straight Arrow Connector 31" o:spid="_x0000_s1026" type="#_x0000_t32" style="position:absolute;margin-left:46.6pt;margin-top:12.9pt;width:79.5pt;height:0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" strokecolor="#c00000" strokeweight="3pt">
                <v:stroke endarrow="block" joinstyle="miter"/>
              </v:shape>
            </w:pict>
          </mc:Fallback>
        </mc:AlternateContent>
      </w:r>
    </w:p>
    <w:p w14:paraId="06875DD2" w14:textId="36A3AF1C" w:rsidR="006F30AE" w:rsidRPr="00686595" w:rsidRDefault="006F30AE" w:rsidP="006F30AE">
      <w:pPr>
        <w:rPr>
          <w:rFonts w:ascii="Arial" w:hAnsi="Arial" w:cs="Arial"/>
          <w:lang w:val="en-GB"/>
        </w:rPr>
      </w:pPr>
    </w:p>
    <w:p w14:paraId="7DC1FB44" w14:textId="1D5811BF" w:rsidR="006F30AE" w:rsidRPr="00686595" w:rsidRDefault="006F30AE" w:rsidP="006F30AE">
      <w:pPr>
        <w:rPr>
          <w:rFonts w:ascii="Arial" w:hAnsi="Arial" w:cs="Arial"/>
          <w:lang w:val="en-GB"/>
        </w:rPr>
      </w:pPr>
    </w:p>
    <w:p w14:paraId="1ABB2BA7" w14:textId="5E0BF54D" w:rsidR="006F30AE" w:rsidRPr="00686595" w:rsidRDefault="006F30AE" w:rsidP="006F30AE">
      <w:pPr>
        <w:rPr>
          <w:rFonts w:ascii="Arial" w:hAnsi="Arial" w:cs="Arial"/>
          <w:lang w:val="en-GB"/>
        </w:rPr>
      </w:pPr>
    </w:p>
    <w:p w14:paraId="55C2A7D3" w14:textId="34E300D4" w:rsidR="006F30AE" w:rsidRDefault="006F30AE" w:rsidP="006F30AE">
      <w:pPr>
        <w:rPr>
          <w:rFonts w:ascii="Arial" w:hAnsi="Arial" w:cs="Arial"/>
          <w:lang w:val="en-GB"/>
        </w:rPr>
      </w:pPr>
    </w:p>
    <w:p w14:paraId="2F9E2F0D" w14:textId="1CA3187C" w:rsidR="00C55387" w:rsidRDefault="00C55387" w:rsidP="006F30AE">
      <w:pPr>
        <w:rPr>
          <w:rFonts w:ascii="Arial" w:hAnsi="Arial" w:cs="Arial"/>
          <w:lang w:val="en-GB"/>
        </w:rPr>
      </w:pPr>
    </w:p>
    <w:p w14:paraId="5B5D8F43" w14:textId="219BE143" w:rsidR="00C55387" w:rsidRDefault="00C55387" w:rsidP="006F30AE">
      <w:pPr>
        <w:rPr>
          <w:rFonts w:ascii="Arial" w:hAnsi="Arial" w:cs="Arial"/>
          <w:lang w:val="en-GB"/>
        </w:rPr>
      </w:pPr>
    </w:p>
    <w:p w14:paraId="5CC85D64" w14:textId="1C94E25D" w:rsidR="00C55387" w:rsidRDefault="00C55387" w:rsidP="006F30AE">
      <w:pPr>
        <w:rPr>
          <w:rFonts w:ascii="Arial" w:hAnsi="Arial" w:cs="Arial"/>
          <w:lang w:val="en-GB"/>
        </w:rPr>
      </w:pPr>
    </w:p>
    <w:p w14:paraId="438E5103" w14:textId="5E39C199" w:rsidR="00C55387" w:rsidRDefault="006318ED" w:rsidP="006F30AE">
      <w:pPr>
        <w:rPr>
          <w:rFonts w:ascii="Arial" w:hAnsi="Arial" w:cs="Arial"/>
          <w:lang w:val="en-GB"/>
        </w:rPr>
      </w:pPr>
      <w:r w:rsidRPr="00686595">
        <w:rPr>
          <w:rFonts w:ascii="Arial" w:hAnsi="Arial" w:cs="Arial"/>
          <w:noProof/>
          <w:color w:val="7F7F7F" w:themeColor="text1" w:themeTint="80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9535F11" wp14:editId="2F63F92B">
                <wp:simplePos x="0" y="0"/>
                <wp:positionH relativeFrom="column">
                  <wp:posOffset>5345286</wp:posOffset>
                </wp:positionH>
                <wp:positionV relativeFrom="paragraph">
                  <wp:posOffset>148590</wp:posOffset>
                </wp:positionV>
                <wp:extent cx="1311910" cy="301625"/>
                <wp:effectExtent l="0" t="0" r="21590" b="2222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DE6DD" w14:textId="2B082ACA" w:rsidR="00842BF9" w:rsidRDefault="00842BF9" w:rsidP="00D8475C"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Power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35F11" id="_x0000_s1030" type="#_x0000_t202" style="position:absolute;margin-left:420.9pt;margin-top:11.7pt;width:103.3pt;height:23.75pt;z-index:-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" strokecolor="white [3212]">
                <v:textbox>
                  <w:txbxContent>
                    <w:p w14:paraId="66BDE6DD" w14:textId="2B082ACA" w:rsidR="00842BF9" w:rsidRDefault="00842BF9" w:rsidP="00D8475C">
                      <w: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>Power Button</w:t>
                      </w:r>
                    </w:p>
                  </w:txbxContent>
                </v:textbox>
              </v:shape>
            </w:pict>
          </mc:Fallback>
        </mc:AlternateContent>
      </w:r>
    </w:p>
    <w:p w14:paraId="724B02FA" w14:textId="41D56F3B" w:rsidR="00C55387" w:rsidRDefault="006318ED" w:rsidP="006F30AE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6B6C3DD" wp14:editId="39E314D4">
                <wp:simplePos x="0" y="0"/>
                <wp:positionH relativeFrom="column">
                  <wp:posOffset>4369039</wp:posOffset>
                </wp:positionH>
                <wp:positionV relativeFrom="paragraph">
                  <wp:posOffset>113489</wp:posOffset>
                </wp:positionV>
                <wp:extent cx="1009650" cy="0"/>
                <wp:effectExtent l="0" t="95250" r="0" b="95250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B4CD5C" id="Straight Arrow Connector 197" o:spid="_x0000_s1026" type="#_x0000_t32" style="position:absolute;margin-left:344pt;margin-top:8.95pt;width:79.5pt;height:0;flip:x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" strokecolor="#c00000" strokeweight="3pt">
                <v:stroke endarrow="block" joinstyle="miter"/>
              </v:shape>
            </w:pict>
          </mc:Fallback>
        </mc:AlternateContent>
      </w:r>
    </w:p>
    <w:p w14:paraId="14579158" w14:textId="59FA006A" w:rsidR="00C55387" w:rsidRDefault="00C55387" w:rsidP="006F30AE">
      <w:pPr>
        <w:rPr>
          <w:rFonts w:ascii="Arial" w:hAnsi="Arial" w:cs="Arial"/>
          <w:lang w:val="en-GB"/>
        </w:rPr>
      </w:pPr>
    </w:p>
    <w:p w14:paraId="1BCB3725" w14:textId="5813C63F" w:rsidR="00C55387" w:rsidRDefault="00C55387" w:rsidP="006F30AE">
      <w:pPr>
        <w:rPr>
          <w:rFonts w:ascii="Arial" w:hAnsi="Arial" w:cs="Arial"/>
          <w:lang w:val="en-GB"/>
        </w:rPr>
      </w:pPr>
    </w:p>
    <w:p w14:paraId="083CE09A" w14:textId="09A949E3" w:rsidR="00D8475C" w:rsidRDefault="00D8475C" w:rsidP="006F30AE">
      <w:pPr>
        <w:rPr>
          <w:rFonts w:ascii="Arial" w:hAnsi="Arial" w:cs="Arial"/>
          <w:lang w:val="en-GB"/>
        </w:rPr>
      </w:pPr>
      <w:r w:rsidRPr="00686595">
        <w:rPr>
          <w:rFonts w:ascii="Arial" w:hAnsi="Arial" w:cs="Arial"/>
          <w:noProof/>
          <w:color w:val="7F7F7F" w:themeColor="text1" w:themeTint="80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0D5702A5" wp14:editId="195143A5">
                <wp:simplePos x="0" y="0"/>
                <wp:positionH relativeFrom="column">
                  <wp:posOffset>-570865</wp:posOffset>
                </wp:positionH>
                <wp:positionV relativeFrom="paragraph">
                  <wp:posOffset>135255</wp:posOffset>
                </wp:positionV>
                <wp:extent cx="1314450" cy="301625"/>
                <wp:effectExtent l="0" t="0" r="19050" b="2222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FDD8F" w14:textId="29B79444" w:rsidR="00842BF9" w:rsidRPr="004068B4" w:rsidRDefault="006318ED" w:rsidP="00D8475C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Micro USB 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5702A5" id="_x0000_s1031" type="#_x0000_t202" style="position:absolute;margin-left:-44.95pt;margin-top:10.65pt;width:103.5pt;height:23.75pt;z-index:-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" strokecolor="white [3212]">
                <v:textbox>
                  <w:txbxContent>
                    <w:p w14:paraId="7FAFDD8F" w14:textId="29B79444" w:rsidR="00842BF9" w:rsidRPr="004068B4" w:rsidRDefault="006318ED" w:rsidP="00D8475C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>Micro USB Port</w:t>
                      </w:r>
                    </w:p>
                  </w:txbxContent>
                </v:textbox>
              </v:shape>
            </w:pict>
          </mc:Fallback>
        </mc:AlternateContent>
      </w:r>
    </w:p>
    <w:p w14:paraId="562B44A3" w14:textId="090B0EA1" w:rsidR="00C55387" w:rsidRDefault="00C55387" w:rsidP="006F30AE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9D389A2" wp14:editId="4A1CCDE7">
                <wp:simplePos x="0" y="0"/>
                <wp:positionH relativeFrom="column">
                  <wp:posOffset>589385</wp:posOffset>
                </wp:positionH>
                <wp:positionV relativeFrom="paragraph">
                  <wp:posOffset>102870</wp:posOffset>
                </wp:positionV>
                <wp:extent cx="1009650" cy="0"/>
                <wp:effectExtent l="0" t="95250" r="0" b="9525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A6410" id="Straight Arrow Connector 192" o:spid="_x0000_s1026" type="#_x0000_t32" style="position:absolute;margin-left:46.4pt;margin-top:8.1pt;width:79.5pt;height:0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" strokecolor="#c00000" strokeweight="3pt">
                <v:stroke endarrow="block" joinstyle="miter"/>
              </v:shape>
            </w:pict>
          </mc:Fallback>
        </mc:AlternateContent>
      </w:r>
    </w:p>
    <w:p w14:paraId="56304FAB" w14:textId="4B5BC409" w:rsidR="00C55387" w:rsidRDefault="00C55387" w:rsidP="006F30AE">
      <w:pPr>
        <w:rPr>
          <w:rFonts w:ascii="Arial" w:hAnsi="Arial" w:cs="Arial"/>
          <w:lang w:val="en-GB"/>
        </w:rPr>
      </w:pPr>
    </w:p>
    <w:p w14:paraId="78E382B0" w14:textId="644D0BC4" w:rsidR="00C55387" w:rsidRDefault="00C55387" w:rsidP="006F30AE">
      <w:pPr>
        <w:rPr>
          <w:rFonts w:ascii="Arial" w:hAnsi="Arial" w:cs="Arial"/>
          <w:lang w:val="en-GB"/>
        </w:rPr>
      </w:pPr>
    </w:p>
    <w:p w14:paraId="2D330BBF" w14:textId="2E30DF7E" w:rsidR="00C55387" w:rsidRDefault="00C55387" w:rsidP="006F30AE">
      <w:pPr>
        <w:rPr>
          <w:rFonts w:ascii="Arial" w:hAnsi="Arial" w:cs="Arial"/>
          <w:lang w:val="en-GB"/>
        </w:rPr>
      </w:pPr>
    </w:p>
    <w:p w14:paraId="7D8F3172" w14:textId="17AFB5A2" w:rsidR="00C55387" w:rsidRDefault="00C55387" w:rsidP="006F30AE">
      <w:pPr>
        <w:rPr>
          <w:rFonts w:ascii="Arial" w:hAnsi="Arial" w:cs="Arial"/>
          <w:lang w:val="en-GB"/>
        </w:rPr>
      </w:pPr>
    </w:p>
    <w:p w14:paraId="44805F1D" w14:textId="166A3834" w:rsidR="00C55387" w:rsidRDefault="00C55387" w:rsidP="006F30AE">
      <w:pPr>
        <w:rPr>
          <w:rFonts w:ascii="Arial" w:hAnsi="Arial" w:cs="Arial"/>
          <w:lang w:val="en-GB"/>
        </w:rPr>
      </w:pPr>
    </w:p>
    <w:p w14:paraId="6CB700ED" w14:textId="73E5C478" w:rsidR="00C55387" w:rsidRDefault="00C55387" w:rsidP="006F30AE">
      <w:pPr>
        <w:rPr>
          <w:rFonts w:ascii="Arial" w:hAnsi="Arial" w:cs="Arial"/>
          <w:lang w:val="en-GB"/>
        </w:rPr>
      </w:pPr>
    </w:p>
    <w:p w14:paraId="22C934B5" w14:textId="71E676DF" w:rsidR="00C55387" w:rsidRDefault="00C55387" w:rsidP="006F30AE">
      <w:pPr>
        <w:rPr>
          <w:rFonts w:ascii="Arial" w:hAnsi="Arial" w:cs="Arial"/>
          <w:lang w:val="en-GB"/>
        </w:rPr>
      </w:pPr>
    </w:p>
    <w:p w14:paraId="0E5EC902" w14:textId="66D5F62A" w:rsidR="00C55387" w:rsidRDefault="00C55387" w:rsidP="006F30AE">
      <w:pPr>
        <w:rPr>
          <w:rFonts w:ascii="Arial" w:hAnsi="Arial" w:cs="Arial"/>
          <w:lang w:val="en-GB"/>
        </w:rPr>
      </w:pPr>
    </w:p>
    <w:p w14:paraId="1606146B" w14:textId="79512D03" w:rsidR="00C55387" w:rsidRPr="00686595" w:rsidRDefault="00C55387" w:rsidP="006F30AE">
      <w:pPr>
        <w:rPr>
          <w:rFonts w:ascii="Arial" w:hAnsi="Arial" w:cs="Arial"/>
          <w:lang w:val="en-GB"/>
        </w:rPr>
      </w:pPr>
    </w:p>
    <w:p w14:paraId="376B53A1" w14:textId="3A38B451" w:rsidR="006F30AE" w:rsidRPr="00686595" w:rsidRDefault="006318ED" w:rsidP="006F30AE">
      <w:pPr>
        <w:rPr>
          <w:rFonts w:ascii="Arial" w:hAnsi="Arial" w:cs="Arial"/>
          <w:lang w:val="en-GB"/>
        </w:rPr>
      </w:pPr>
      <w:r w:rsidRPr="0068659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7DDD603" wp14:editId="5CC6A656">
                <wp:simplePos x="0" y="0"/>
                <wp:positionH relativeFrom="column">
                  <wp:posOffset>1647825</wp:posOffset>
                </wp:positionH>
                <wp:positionV relativeFrom="paragraph">
                  <wp:posOffset>144931</wp:posOffset>
                </wp:positionV>
                <wp:extent cx="1297940" cy="533400"/>
                <wp:effectExtent l="0" t="38100" r="73660" b="19050"/>
                <wp:wrapNone/>
                <wp:docPr id="194" name="Connector: Elbow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7940" cy="533400"/>
                        </a:xfrm>
                        <a:prstGeom prst="bentConnector3">
                          <a:avLst>
                            <a:gd name="adj1" fmla="val 99988"/>
                          </a:avLst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34C3F" id="Connector: Elbow 194" o:spid="_x0000_s1026" type="#_x0000_t34" style="position:absolute;margin-left:129.75pt;margin-top:11.4pt;width:102.2pt;height:42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" adj="21597" strokecolor="#c00000" strokeweight="3pt">
                <v:stroke endarrow="block"/>
              </v:shape>
            </w:pict>
          </mc:Fallback>
        </mc:AlternateContent>
      </w:r>
    </w:p>
    <w:p w14:paraId="2E106A8D" w14:textId="77777777" w:rsidR="009F4F6E" w:rsidRDefault="009F4F6E" w:rsidP="001B1369">
      <w:pPr>
        <w:rPr>
          <w:rFonts w:ascii="Arial" w:hAnsi="Arial" w:cs="Arial"/>
          <w:lang w:val="en-GB"/>
        </w:rPr>
      </w:pPr>
    </w:p>
    <w:p w14:paraId="1EF91EAB" w14:textId="59911646" w:rsidR="006F30AE" w:rsidRPr="00686595" w:rsidRDefault="00D8475C" w:rsidP="001B1369">
      <w:pPr>
        <w:rPr>
          <w:rFonts w:ascii="Arial" w:hAnsi="Arial" w:cs="Arial"/>
          <w:lang w:val="en-GB"/>
        </w:rPr>
      </w:pPr>
      <w:r w:rsidRPr="00686595">
        <w:rPr>
          <w:rFonts w:ascii="Arial" w:hAnsi="Arial" w:cs="Arial"/>
          <w:noProof/>
          <w:color w:val="7F7F7F" w:themeColor="text1" w:themeTint="80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6A3F8D4" wp14:editId="2186B82E">
                <wp:simplePos x="0" y="0"/>
                <wp:positionH relativeFrom="column">
                  <wp:posOffset>664845</wp:posOffset>
                </wp:positionH>
                <wp:positionV relativeFrom="paragraph">
                  <wp:posOffset>180975</wp:posOffset>
                </wp:positionV>
                <wp:extent cx="1311910" cy="301625"/>
                <wp:effectExtent l="0" t="0" r="21590" b="22225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278A" w14:textId="7E3F3CDD" w:rsidR="00842BF9" w:rsidRDefault="00842BF9" w:rsidP="00D8475C"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Card Reader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A3F8D4" id="_x0000_s1032" type="#_x0000_t202" style="position:absolute;margin-left:52.35pt;margin-top:14.25pt;width:103.3pt;height:23.75pt;z-index:-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" strokecolor="white [3212]">
                <v:textbox>
                  <w:txbxContent>
                    <w:p w14:paraId="2FE5278A" w14:textId="7E3F3CDD" w:rsidR="00842BF9" w:rsidRDefault="00842BF9" w:rsidP="00D8475C">
                      <w: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>Card Reader</w:t>
                      </w:r>
                    </w:p>
                  </w:txbxContent>
                </v:textbox>
              </v:shape>
            </w:pict>
          </mc:Fallback>
        </mc:AlternateContent>
      </w:r>
    </w:p>
    <w:p w14:paraId="1D870A2C" w14:textId="12AB881A" w:rsidR="009F4F6E" w:rsidRPr="006F5A4D" w:rsidRDefault="009F4F6E" w:rsidP="009F4F6E">
      <w:pPr>
        <w:pStyle w:val="Heading1"/>
        <w:numPr>
          <w:ilvl w:val="0"/>
          <w:numId w:val="1"/>
        </w:numPr>
        <w:rPr>
          <w:rFonts w:ascii="Arial" w:hAnsi="Arial" w:cs="Arial"/>
          <w:color w:val="FF0000"/>
          <w:lang w:val="en-GB"/>
        </w:rPr>
      </w:pPr>
      <w:bookmarkStart w:id="0" w:name="_Toc60916289"/>
      <w:bookmarkStart w:id="1" w:name="_Toc60916291"/>
      <w:r w:rsidRPr="006F5A4D">
        <w:rPr>
          <w:rFonts w:ascii="Arial" w:hAnsi="Arial" w:cs="Arial"/>
          <w:color w:val="FF0000"/>
          <w:lang w:val="en-GB"/>
        </w:rPr>
        <w:lastRenderedPageBreak/>
        <w:t>What is in the box?</w:t>
      </w:r>
      <w:bookmarkEnd w:id="0"/>
    </w:p>
    <w:p w14:paraId="609DF46D" w14:textId="77777777" w:rsidR="009F4F6E" w:rsidRPr="00686595" w:rsidRDefault="009F4F6E" w:rsidP="009F4F6E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</w:p>
    <w:p w14:paraId="52C2945A" w14:textId="61D138AD" w:rsidR="009F4F6E" w:rsidRPr="00686595" w:rsidRDefault="009F4F6E" w:rsidP="009F4F6E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 w:rsidRPr="00686595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1 x </w:t>
      </w: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PAX </w:t>
      </w:r>
      <w:r w:rsidRPr="00686595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A920 Terminal</w:t>
      </w:r>
    </w:p>
    <w:p w14:paraId="734DC18B" w14:textId="484634B1" w:rsidR="009F4F6E" w:rsidRPr="00686595" w:rsidRDefault="009F4F6E" w:rsidP="009F4F6E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 w:rsidRPr="00686595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1 x AC Power Adapter</w:t>
      </w:r>
      <w:r w:rsidRPr="00686595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br/>
        <w:t xml:space="preserve">1 x </w:t>
      </w: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Micro USB to USB Type-A Cable</w:t>
      </w:r>
    </w:p>
    <w:p w14:paraId="68E0C3E1" w14:textId="4860438A" w:rsidR="009F4F6E" w:rsidRPr="00686595" w:rsidRDefault="009F4F6E" w:rsidP="009F4F6E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 w:rsidRPr="00686595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1 x Thermal Paper Roll</w:t>
      </w:r>
    </w:p>
    <w:p w14:paraId="11C77099" w14:textId="77777777" w:rsidR="009F4F6E" w:rsidRPr="00686595" w:rsidRDefault="009F4F6E" w:rsidP="009F4F6E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 w:rsidRPr="00686595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1 x PAX Installation Guide</w:t>
      </w:r>
    </w:p>
    <w:p w14:paraId="09C4F20A" w14:textId="522DFA54" w:rsidR="00A017C3" w:rsidRPr="006F5A4D" w:rsidRDefault="007F28E3" w:rsidP="009F7AAF">
      <w:pPr>
        <w:pStyle w:val="Heading1"/>
        <w:numPr>
          <w:ilvl w:val="0"/>
          <w:numId w:val="1"/>
        </w:numPr>
        <w:rPr>
          <w:rFonts w:ascii="Arial" w:hAnsi="Arial" w:cs="Arial"/>
          <w:color w:val="FF0000"/>
          <w:lang w:val="en-GB"/>
        </w:rPr>
      </w:pPr>
      <w:r w:rsidRPr="006F5A4D">
        <w:rPr>
          <w:rFonts w:ascii="Arial" w:hAnsi="Arial" w:cs="Arial"/>
          <w:color w:val="FF0000"/>
          <w:lang w:val="en-GB"/>
        </w:rPr>
        <w:t xml:space="preserve">Physical Set </w:t>
      </w:r>
      <w:r w:rsidR="009F4F6E" w:rsidRPr="006F5A4D">
        <w:rPr>
          <w:rFonts w:ascii="Arial" w:hAnsi="Arial" w:cs="Arial"/>
          <w:color w:val="FF0000"/>
          <w:lang w:val="en-GB"/>
        </w:rPr>
        <w:t>U</w:t>
      </w:r>
      <w:r w:rsidRPr="006F5A4D">
        <w:rPr>
          <w:rFonts w:ascii="Arial" w:hAnsi="Arial" w:cs="Arial"/>
          <w:color w:val="FF0000"/>
          <w:lang w:val="en-GB"/>
        </w:rPr>
        <w:t>p of the Devic</w:t>
      </w:r>
      <w:r w:rsidR="00A017C3" w:rsidRPr="006F5A4D">
        <w:rPr>
          <w:rFonts w:ascii="Arial" w:hAnsi="Arial" w:cs="Arial"/>
          <w:color w:val="FF0000"/>
          <w:lang w:val="en-GB"/>
        </w:rPr>
        <w:t>e</w:t>
      </w:r>
      <w:bookmarkEnd w:id="1"/>
    </w:p>
    <w:p w14:paraId="6C5E48ED" w14:textId="77777777" w:rsidR="00A017C3" w:rsidRPr="00686595" w:rsidRDefault="00A017C3" w:rsidP="00A017C3">
      <w:pPr>
        <w:pStyle w:val="Heading2"/>
        <w:rPr>
          <w:rFonts w:ascii="Arial" w:hAnsi="Arial" w:cs="Arial"/>
          <w:color w:val="00B0F0"/>
          <w:lang w:val="en-GB"/>
        </w:rPr>
      </w:pPr>
    </w:p>
    <w:p w14:paraId="4AD13ADF" w14:textId="0869EE4E" w:rsidR="00805059" w:rsidRPr="006F5A4D" w:rsidRDefault="00A017C3" w:rsidP="009F7AAF">
      <w:pPr>
        <w:pStyle w:val="Heading2"/>
        <w:numPr>
          <w:ilvl w:val="1"/>
          <w:numId w:val="1"/>
        </w:numPr>
        <w:rPr>
          <w:rFonts w:ascii="Arial" w:hAnsi="Arial" w:cs="Arial"/>
          <w:color w:val="FF0000"/>
          <w:lang w:val="en-GB"/>
        </w:rPr>
      </w:pPr>
      <w:bookmarkStart w:id="2" w:name="_Toc60916292"/>
      <w:r w:rsidRPr="006F5A4D">
        <w:rPr>
          <w:rFonts w:ascii="Arial" w:hAnsi="Arial" w:cs="Arial"/>
          <w:color w:val="FF0000"/>
          <w:lang w:val="en-GB"/>
        </w:rPr>
        <w:t>Changing the Paper Roll</w:t>
      </w:r>
      <w:bookmarkEnd w:id="2"/>
    </w:p>
    <w:p w14:paraId="31C1F8BB" w14:textId="7820A088" w:rsidR="00A017C3" w:rsidRPr="00686595" w:rsidRDefault="00A017C3" w:rsidP="00A017C3">
      <w:pPr>
        <w:rPr>
          <w:rFonts w:ascii="Arial" w:hAnsi="Arial" w:cs="Arial"/>
          <w:lang w:val="en-GB"/>
        </w:rPr>
      </w:pPr>
    </w:p>
    <w:p w14:paraId="65E7FE51" w14:textId="139F52BB" w:rsidR="00DA7D1C" w:rsidRPr="00686595" w:rsidRDefault="00DA7D1C" w:rsidP="00DA7D1C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</w:rPr>
      </w:pP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 xml:space="preserve">To remove the thermal paper, turn the </w:t>
      </w:r>
      <w:r w:rsidR="0042548F">
        <w:rPr>
          <w:rFonts w:ascii="Arial" w:hAnsi="Arial" w:cs="Arial"/>
          <w:color w:val="7F7F7F" w:themeColor="text1" w:themeTint="80"/>
          <w:sz w:val="22"/>
          <w:szCs w:val="22"/>
        </w:rPr>
        <w:t>device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 xml:space="preserve"> over </w:t>
      </w:r>
      <w:r w:rsidR="004068B4">
        <w:rPr>
          <w:rFonts w:ascii="Arial" w:hAnsi="Arial" w:cs="Arial"/>
          <w:color w:val="7F7F7F" w:themeColor="text1" w:themeTint="80"/>
          <w:sz w:val="22"/>
          <w:szCs w:val="22"/>
        </w:rPr>
        <w:t>and p</w:t>
      </w:r>
      <w:r w:rsidR="00A12B56">
        <w:rPr>
          <w:rFonts w:ascii="Arial" w:hAnsi="Arial" w:cs="Arial"/>
          <w:color w:val="7F7F7F" w:themeColor="text1" w:themeTint="80"/>
          <w:sz w:val="22"/>
          <w:szCs w:val="22"/>
        </w:rPr>
        <w:t xml:space="preserve">ull the 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>Paper Cover Latch</w:t>
      </w:r>
      <w:r w:rsidR="00A12B56">
        <w:rPr>
          <w:rFonts w:ascii="Arial" w:hAnsi="Arial" w:cs="Arial"/>
          <w:color w:val="7F7F7F" w:themeColor="text1" w:themeTint="80"/>
          <w:sz w:val="22"/>
          <w:szCs w:val="22"/>
        </w:rPr>
        <w:t xml:space="preserve"> away from the device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 xml:space="preserve">. </w:t>
      </w:r>
      <w:r w:rsidR="00A12B56">
        <w:rPr>
          <w:rFonts w:ascii="Arial" w:hAnsi="Arial" w:cs="Arial"/>
          <w:color w:val="7F7F7F" w:themeColor="text1" w:themeTint="80"/>
          <w:sz w:val="22"/>
          <w:szCs w:val="22"/>
        </w:rPr>
        <w:t>The top section o</w:t>
      </w:r>
      <w:r w:rsidR="004068B4">
        <w:rPr>
          <w:rFonts w:ascii="Arial" w:hAnsi="Arial" w:cs="Arial"/>
          <w:color w:val="7F7F7F" w:themeColor="text1" w:themeTint="80"/>
          <w:sz w:val="22"/>
          <w:szCs w:val="22"/>
        </w:rPr>
        <w:t>f</w:t>
      </w:r>
      <w:r w:rsidR="00A12B56">
        <w:rPr>
          <w:rFonts w:ascii="Arial" w:hAnsi="Arial" w:cs="Arial"/>
          <w:color w:val="7F7F7F" w:themeColor="text1" w:themeTint="80"/>
          <w:sz w:val="22"/>
          <w:szCs w:val="22"/>
        </w:rPr>
        <w:t xml:space="preserve"> the device will pivot downwards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>. To remove the paper, simply pull the paper roll out.</w:t>
      </w:r>
    </w:p>
    <w:p w14:paraId="67B84DEE" w14:textId="24929D99" w:rsidR="00DA7D1C" w:rsidRPr="00686595" w:rsidRDefault="00DA7D1C" w:rsidP="00DA7D1C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C9BFF5E" w14:textId="7C5F78F9" w:rsidR="000D1FF7" w:rsidRPr="009F4F6E" w:rsidRDefault="00DA7D1C" w:rsidP="009F4F6E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</w:rPr>
      </w:pP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 xml:space="preserve">To install a new thermal paper roll, </w:t>
      </w:r>
      <w:r w:rsidR="00A452BD">
        <w:rPr>
          <w:rFonts w:ascii="Arial" w:hAnsi="Arial" w:cs="Arial"/>
          <w:color w:val="7F7F7F" w:themeColor="text1" w:themeTint="80"/>
          <w:sz w:val="22"/>
          <w:szCs w:val="22"/>
        </w:rPr>
        <w:t>insert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 xml:space="preserve"> paper roll with the paper p</w:t>
      </w:r>
      <w:r w:rsidR="004068B4">
        <w:rPr>
          <w:rFonts w:ascii="Arial" w:hAnsi="Arial" w:cs="Arial"/>
          <w:color w:val="7F7F7F" w:themeColor="text1" w:themeTint="80"/>
          <w:sz w:val="22"/>
          <w:szCs w:val="22"/>
        </w:rPr>
        <w:t>oki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>ng out</w:t>
      </w:r>
      <w:r w:rsidR="004068B4">
        <w:rPr>
          <w:rFonts w:ascii="Arial" w:hAnsi="Arial" w:cs="Arial"/>
          <w:color w:val="7F7F7F" w:themeColor="text1" w:themeTint="80"/>
          <w:sz w:val="22"/>
          <w:szCs w:val="22"/>
        </w:rPr>
        <w:t xml:space="preserve"> of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 xml:space="preserve"> the top of the </w:t>
      </w:r>
      <w:r w:rsidR="004068B4">
        <w:rPr>
          <w:rFonts w:ascii="Arial" w:hAnsi="Arial" w:cs="Arial"/>
          <w:color w:val="7F7F7F" w:themeColor="text1" w:themeTint="80"/>
          <w:sz w:val="22"/>
          <w:szCs w:val="22"/>
        </w:rPr>
        <w:t>device</w:t>
      </w:r>
      <w:r w:rsidR="009F4F6E">
        <w:rPr>
          <w:rFonts w:ascii="Arial" w:hAnsi="Arial" w:cs="Arial"/>
          <w:color w:val="7F7F7F" w:themeColor="text1" w:themeTint="80"/>
          <w:sz w:val="22"/>
          <w:szCs w:val="22"/>
        </w:rPr>
        <w:t>.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 xml:space="preserve"> Then, close the lid until the lid snaps into place.</w:t>
      </w:r>
      <w:r w:rsidR="009F4F6E">
        <w:rPr>
          <w:rFonts w:ascii="Arial" w:hAnsi="Arial" w:cs="Arial"/>
          <w:color w:val="7F7F7F" w:themeColor="text1" w:themeTint="80"/>
          <w:sz w:val="22"/>
          <w:szCs w:val="22"/>
        </w:rPr>
        <w:t xml:space="preserve"> </w:t>
      </w:r>
      <w:r w:rsidR="00A452BD">
        <w:rPr>
          <w:rFonts w:ascii="Arial" w:hAnsi="Arial" w:cs="Arial"/>
          <w:color w:val="7F7F7F" w:themeColor="text1" w:themeTint="80"/>
          <w:sz w:val="22"/>
          <w:szCs w:val="22"/>
        </w:rPr>
        <w:t xml:space="preserve">Ensure the 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>lid is fully closed so that the paper roll fully engages the paper. Tear off any excess paper.</w:t>
      </w:r>
    </w:p>
    <w:p w14:paraId="3C74DD8C" w14:textId="0F7F1EFE" w:rsidR="000D1FF7" w:rsidRDefault="000D1FF7" w:rsidP="000D1FF7">
      <w:pPr>
        <w:rPr>
          <w:rFonts w:ascii="Arial" w:hAnsi="Arial" w:cs="Arial"/>
        </w:rPr>
      </w:pPr>
    </w:p>
    <w:p w14:paraId="1AD4C16E" w14:textId="502C5E6A" w:rsidR="009F4F6E" w:rsidRPr="006F5A4D" w:rsidRDefault="009F4F6E" w:rsidP="000D1FF7">
      <w:pPr>
        <w:pStyle w:val="Heading2"/>
        <w:numPr>
          <w:ilvl w:val="1"/>
          <w:numId w:val="1"/>
        </w:numPr>
        <w:rPr>
          <w:rFonts w:ascii="Arial" w:hAnsi="Arial" w:cs="Arial"/>
          <w:color w:val="FF0000"/>
          <w:lang w:val="en-GB"/>
        </w:rPr>
      </w:pPr>
      <w:r w:rsidRPr="006F5A4D">
        <w:rPr>
          <w:rFonts w:ascii="Arial" w:hAnsi="Arial" w:cs="Arial"/>
          <w:color w:val="FF0000"/>
          <w:lang w:val="en-GB"/>
        </w:rPr>
        <w:t>Changing the Battery</w:t>
      </w:r>
    </w:p>
    <w:p w14:paraId="38388C45" w14:textId="6C6A0BA1" w:rsidR="000D1FF7" w:rsidRPr="00686595" w:rsidRDefault="000D1FF7" w:rsidP="000D1FF7">
      <w:pPr>
        <w:rPr>
          <w:rFonts w:ascii="Arial" w:hAnsi="Arial" w:cs="Arial"/>
        </w:rPr>
      </w:pPr>
    </w:p>
    <w:p w14:paraId="1BEE9435" w14:textId="140DE007" w:rsidR="000D1FF7" w:rsidRPr="00686595" w:rsidRDefault="000D1FF7" w:rsidP="000D1FF7">
      <w:pPr>
        <w:rPr>
          <w:rFonts w:ascii="Arial" w:hAnsi="Arial" w:cs="Arial"/>
          <w:color w:val="7F7F7F" w:themeColor="text1" w:themeTint="80"/>
          <w:sz w:val="22"/>
          <w:szCs w:val="22"/>
        </w:rPr>
      </w:pP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 xml:space="preserve">To remove and the battery, </w:t>
      </w:r>
      <w:r w:rsidR="0042548F">
        <w:rPr>
          <w:rFonts w:ascii="Arial" w:hAnsi="Arial" w:cs="Arial"/>
          <w:color w:val="7F7F7F" w:themeColor="text1" w:themeTint="80"/>
          <w:sz w:val="22"/>
          <w:szCs w:val="22"/>
        </w:rPr>
        <w:t xml:space="preserve">turn 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 xml:space="preserve">the </w:t>
      </w:r>
      <w:r w:rsidR="0042548F">
        <w:rPr>
          <w:rFonts w:ascii="Arial" w:hAnsi="Arial" w:cs="Arial"/>
          <w:color w:val="7F7F7F" w:themeColor="text1" w:themeTint="80"/>
          <w:sz w:val="22"/>
          <w:szCs w:val="22"/>
        </w:rPr>
        <w:t>device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 xml:space="preserve"> </w:t>
      </w:r>
      <w:r w:rsidR="0042548F">
        <w:rPr>
          <w:rFonts w:ascii="Arial" w:hAnsi="Arial" w:cs="Arial"/>
          <w:color w:val="7F7F7F" w:themeColor="text1" w:themeTint="80"/>
          <w:sz w:val="22"/>
          <w:szCs w:val="22"/>
        </w:rPr>
        <w:t>over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 xml:space="preserve"> t</w:t>
      </w:r>
      <w:r w:rsidR="0042548F">
        <w:rPr>
          <w:rFonts w:ascii="Arial" w:hAnsi="Arial" w:cs="Arial"/>
          <w:color w:val="7F7F7F" w:themeColor="text1" w:themeTint="80"/>
          <w:sz w:val="22"/>
          <w:szCs w:val="22"/>
        </w:rPr>
        <w:t>o show the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 xml:space="preserve"> back of the terminal. Then, locate the battery cover and slide the open/close slide switch to the right. Next, lift the battery cover from the </w:t>
      </w:r>
      <w:r w:rsidR="00DF03B5">
        <w:rPr>
          <w:rFonts w:ascii="Arial" w:hAnsi="Arial" w:cs="Arial"/>
          <w:color w:val="7F7F7F" w:themeColor="text1" w:themeTint="80"/>
          <w:sz w:val="22"/>
          <w:szCs w:val="22"/>
        </w:rPr>
        <w:t>terminal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 xml:space="preserve">, and pivot the lid upwards to remove. </w:t>
      </w:r>
      <w:r w:rsidR="009F4F6E">
        <w:rPr>
          <w:rFonts w:ascii="Arial" w:hAnsi="Arial" w:cs="Arial"/>
          <w:color w:val="7F7F7F" w:themeColor="text1" w:themeTint="80"/>
          <w:sz w:val="22"/>
          <w:szCs w:val="22"/>
        </w:rPr>
        <w:t>Finally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 xml:space="preserve">, lift the battery from the bottom </w:t>
      </w:r>
      <w:r w:rsidR="009F4F6E">
        <w:rPr>
          <w:rFonts w:ascii="Arial" w:hAnsi="Arial" w:cs="Arial"/>
          <w:color w:val="7F7F7F" w:themeColor="text1" w:themeTint="80"/>
          <w:sz w:val="22"/>
          <w:szCs w:val="22"/>
        </w:rPr>
        <w:t>edge,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 xml:space="preserve"> swing upwards from the bottom and pull out. </w:t>
      </w:r>
    </w:p>
    <w:p w14:paraId="7F4BE2F7" w14:textId="77777777" w:rsidR="000D1FF7" w:rsidRPr="00686595" w:rsidRDefault="000D1FF7" w:rsidP="000D1FF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08814776" w14:textId="1C268486" w:rsidR="007F28E3" w:rsidRPr="009F4F6E" w:rsidRDefault="000D1FF7" w:rsidP="008B6F74">
      <w:pPr>
        <w:rPr>
          <w:rFonts w:ascii="Arial" w:hAnsi="Arial" w:cs="Arial"/>
        </w:rPr>
      </w:pP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>To install a battery, first remove the protective cover over the battery connectors. Next, insert the battery with the gold connectors towards the top right side. Slide the battery upwards</w:t>
      </w:r>
      <w:r w:rsidR="00BE2E4A">
        <w:rPr>
          <w:rFonts w:ascii="Arial" w:hAnsi="Arial" w:cs="Arial"/>
          <w:color w:val="7F7F7F" w:themeColor="text1" w:themeTint="80"/>
          <w:sz w:val="22"/>
          <w:szCs w:val="22"/>
        </w:rPr>
        <w:t xml:space="preserve">, whilst 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>carefully push</w:t>
      </w:r>
      <w:r w:rsidR="00BE2E4A">
        <w:rPr>
          <w:rFonts w:ascii="Arial" w:hAnsi="Arial" w:cs="Arial"/>
          <w:color w:val="7F7F7F" w:themeColor="text1" w:themeTint="80"/>
          <w:sz w:val="22"/>
          <w:szCs w:val="22"/>
        </w:rPr>
        <w:t>ing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 xml:space="preserve"> the bottom into place. Insert the top of the battery lid into the lid hinges. Then, lower the bottom of the lid cover until it is flush with the case. </w:t>
      </w:r>
      <w:r w:rsidR="00BE2E4A">
        <w:rPr>
          <w:rFonts w:ascii="Arial" w:hAnsi="Arial" w:cs="Arial"/>
          <w:color w:val="7F7F7F" w:themeColor="text1" w:themeTint="80"/>
          <w:sz w:val="22"/>
          <w:szCs w:val="22"/>
        </w:rPr>
        <w:t>Finally</w:t>
      </w:r>
      <w:r w:rsidRPr="00686595">
        <w:rPr>
          <w:rFonts w:ascii="Arial" w:hAnsi="Arial" w:cs="Arial"/>
          <w:color w:val="7F7F7F" w:themeColor="text1" w:themeTint="80"/>
          <w:sz w:val="22"/>
          <w:szCs w:val="22"/>
        </w:rPr>
        <w:t>, slide the lid switch to the left</w:t>
      </w:r>
      <w:r w:rsidR="0042548F">
        <w:rPr>
          <w:rFonts w:ascii="Arial" w:hAnsi="Arial" w:cs="Arial"/>
          <w:color w:val="7F7F7F" w:themeColor="text1" w:themeTint="80"/>
          <w:sz w:val="22"/>
          <w:szCs w:val="22"/>
        </w:rPr>
        <w:t xml:space="preserve"> to lock the battery cover.</w:t>
      </w:r>
    </w:p>
    <w:p w14:paraId="711B6A7C" w14:textId="4894CA49" w:rsidR="007F28E3" w:rsidRPr="006F5A4D" w:rsidRDefault="00170ABE" w:rsidP="009F4F6E">
      <w:pPr>
        <w:pStyle w:val="Heading1"/>
        <w:numPr>
          <w:ilvl w:val="0"/>
          <w:numId w:val="1"/>
        </w:numPr>
        <w:rPr>
          <w:rFonts w:ascii="Arial" w:hAnsi="Arial" w:cs="Arial"/>
          <w:color w:val="FF0000"/>
          <w:lang w:val="en-GB"/>
        </w:rPr>
      </w:pPr>
      <w:bookmarkStart w:id="3" w:name="_Toc60916294"/>
      <w:r w:rsidRPr="006F5A4D">
        <w:rPr>
          <w:rFonts w:ascii="Arial" w:hAnsi="Arial" w:cs="Arial"/>
          <w:color w:val="FF0000"/>
          <w:lang w:val="en-GB"/>
        </w:rPr>
        <w:t>Power On/Off and Sleep Mode</w:t>
      </w:r>
      <w:bookmarkEnd w:id="3"/>
    </w:p>
    <w:p w14:paraId="22AD90A1" w14:textId="77777777" w:rsidR="00170ABE" w:rsidRPr="00686595" w:rsidRDefault="00170ABE" w:rsidP="00170ABE">
      <w:pPr>
        <w:rPr>
          <w:rFonts w:ascii="Arial" w:hAnsi="Arial" w:cs="Arial"/>
          <w:color w:val="00B0F0"/>
          <w:lang w:val="en-GB"/>
        </w:rPr>
      </w:pPr>
    </w:p>
    <w:p w14:paraId="67C49FA2" w14:textId="4BE1DD1F" w:rsidR="00170ABE" w:rsidRPr="006F5A4D" w:rsidRDefault="00170ABE" w:rsidP="009F7AAF">
      <w:pPr>
        <w:pStyle w:val="Heading2"/>
        <w:numPr>
          <w:ilvl w:val="1"/>
          <w:numId w:val="2"/>
        </w:numPr>
        <w:rPr>
          <w:rFonts w:ascii="Arial" w:hAnsi="Arial" w:cs="Arial"/>
          <w:color w:val="FF0000"/>
          <w:lang w:val="en-GB"/>
        </w:rPr>
      </w:pPr>
      <w:bookmarkStart w:id="4" w:name="_Toc60916295"/>
      <w:r w:rsidRPr="006F5A4D">
        <w:rPr>
          <w:rFonts w:ascii="Arial" w:hAnsi="Arial" w:cs="Arial"/>
          <w:color w:val="FF0000"/>
          <w:lang w:val="en-GB"/>
        </w:rPr>
        <w:t>Power On</w:t>
      </w:r>
      <w:bookmarkEnd w:id="4"/>
    </w:p>
    <w:p w14:paraId="49CC64B7" w14:textId="77777777" w:rsidR="00170ABE" w:rsidRPr="00686595" w:rsidRDefault="00170ABE" w:rsidP="00170ABE">
      <w:pPr>
        <w:rPr>
          <w:rFonts w:ascii="Arial" w:hAnsi="Arial" w:cs="Arial"/>
          <w:lang w:val="en-GB"/>
        </w:rPr>
      </w:pPr>
    </w:p>
    <w:p w14:paraId="11117A35" w14:textId="162FAFFC" w:rsidR="00170ABE" w:rsidRPr="00686595" w:rsidRDefault="00170ABE" w:rsidP="00170ABE">
      <w:pPr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 w:rsidRPr="00686595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Press and hold the power button for three seconds until the screen the screen </w:t>
      </w:r>
      <w:r w:rsidR="00BE2E4A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powers</w:t>
      </w:r>
      <w:r w:rsidRPr="00686595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 on. </w:t>
      </w:r>
    </w:p>
    <w:p w14:paraId="42C8F878" w14:textId="32F0FD9E" w:rsidR="00170ABE" w:rsidRPr="006F5A4D" w:rsidRDefault="00170ABE" w:rsidP="00170ABE">
      <w:pPr>
        <w:rPr>
          <w:rFonts w:ascii="Arial" w:hAnsi="Arial" w:cs="Arial"/>
          <w:color w:val="FF0000"/>
          <w:lang w:val="en-GB"/>
        </w:rPr>
      </w:pPr>
    </w:p>
    <w:p w14:paraId="663030A7" w14:textId="5E43E2DF" w:rsidR="00686595" w:rsidRPr="006F5A4D" w:rsidRDefault="00686595" w:rsidP="009F7AAF">
      <w:pPr>
        <w:pStyle w:val="Heading2"/>
        <w:numPr>
          <w:ilvl w:val="1"/>
          <w:numId w:val="2"/>
        </w:numPr>
        <w:rPr>
          <w:rFonts w:ascii="Arial" w:hAnsi="Arial" w:cs="Arial"/>
          <w:color w:val="FF0000"/>
          <w:lang w:val="en-GB"/>
        </w:rPr>
      </w:pPr>
      <w:bookmarkStart w:id="5" w:name="_Toc60916296"/>
      <w:r w:rsidRPr="006F5A4D">
        <w:rPr>
          <w:rFonts w:ascii="Arial" w:hAnsi="Arial" w:cs="Arial"/>
          <w:color w:val="FF0000"/>
          <w:lang w:val="en-GB"/>
        </w:rPr>
        <w:t xml:space="preserve">Power </w:t>
      </w:r>
      <w:r w:rsidR="009447A4" w:rsidRPr="006F5A4D">
        <w:rPr>
          <w:rFonts w:ascii="Arial" w:hAnsi="Arial" w:cs="Arial"/>
          <w:color w:val="FF0000"/>
          <w:lang w:val="en-GB"/>
        </w:rPr>
        <w:t>Off</w:t>
      </w:r>
      <w:bookmarkEnd w:id="5"/>
    </w:p>
    <w:p w14:paraId="65141CFA" w14:textId="77777777" w:rsidR="00170ABE" w:rsidRPr="00686595" w:rsidRDefault="00170ABE" w:rsidP="00170ABE">
      <w:pPr>
        <w:pStyle w:val="ListParagraph"/>
        <w:ind w:left="792"/>
        <w:rPr>
          <w:rFonts w:ascii="Arial" w:hAnsi="Arial" w:cs="Arial"/>
          <w:color w:val="00B0F0"/>
          <w:lang w:val="en-GB"/>
        </w:rPr>
      </w:pPr>
    </w:p>
    <w:p w14:paraId="5D67916F" w14:textId="1A9C925B" w:rsidR="00170ABE" w:rsidRPr="00686595" w:rsidRDefault="00170ABE" w:rsidP="00170ABE">
      <w:pPr>
        <w:rPr>
          <w:rFonts w:ascii="Arial" w:hAnsi="Arial" w:cs="Arial"/>
          <w:color w:val="00B0F0"/>
          <w:lang w:val="en-GB"/>
        </w:rPr>
      </w:pPr>
      <w:r w:rsidRPr="00686595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Press and hold the power button for three seconds until the power menu is shown. Tap Power off, and then Power off again. A “shutting down…” message will show when the terminal is </w:t>
      </w:r>
      <w:r w:rsidR="00BE2E4A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turning</w:t>
      </w:r>
      <w:r w:rsidRPr="00686595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 off.</w:t>
      </w:r>
    </w:p>
    <w:p w14:paraId="6A10F964" w14:textId="5274147C" w:rsidR="00686595" w:rsidRPr="006F5A4D" w:rsidRDefault="009447A4" w:rsidP="009F7AAF">
      <w:pPr>
        <w:pStyle w:val="Heading2"/>
        <w:numPr>
          <w:ilvl w:val="1"/>
          <w:numId w:val="2"/>
        </w:numPr>
        <w:rPr>
          <w:rFonts w:ascii="Arial" w:hAnsi="Arial" w:cs="Arial"/>
          <w:color w:val="FF0000"/>
          <w:lang w:val="en-GB"/>
        </w:rPr>
      </w:pPr>
      <w:bookmarkStart w:id="6" w:name="_Toc60916297"/>
      <w:r w:rsidRPr="006F5A4D">
        <w:rPr>
          <w:rFonts w:ascii="Arial" w:hAnsi="Arial" w:cs="Arial"/>
          <w:color w:val="FF0000"/>
          <w:lang w:val="en-GB"/>
        </w:rPr>
        <w:lastRenderedPageBreak/>
        <w:t>Sleep Mode</w:t>
      </w:r>
      <w:bookmarkEnd w:id="6"/>
    </w:p>
    <w:p w14:paraId="021D646D" w14:textId="77777777" w:rsidR="00170ABE" w:rsidRPr="00686595" w:rsidRDefault="00170ABE" w:rsidP="00170ABE">
      <w:pPr>
        <w:pStyle w:val="ListParagraph"/>
        <w:ind w:left="792"/>
        <w:rPr>
          <w:rFonts w:ascii="Arial" w:hAnsi="Arial" w:cs="Arial"/>
          <w:color w:val="00B0F0"/>
          <w:lang w:val="en-GB"/>
        </w:rPr>
      </w:pPr>
    </w:p>
    <w:p w14:paraId="5EE7DCB5" w14:textId="21B0A732" w:rsidR="00170ABE" w:rsidRPr="00BE2E4A" w:rsidRDefault="00170ABE" w:rsidP="00170ABE">
      <w:pPr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 w:rsidRPr="00686595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To put the device</w:t>
      </w:r>
      <w:r w:rsidR="00BE2E4A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 in</w:t>
      </w:r>
      <w:r w:rsidRPr="00686595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 or wake the device </w:t>
      </w:r>
      <w:r w:rsidR="00BE2E4A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from</w:t>
      </w:r>
      <w:r w:rsidRPr="00686595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 sleep mode, click the power button.</w:t>
      </w:r>
    </w:p>
    <w:p w14:paraId="028FCD0D" w14:textId="5F692EF6" w:rsidR="00170ABE" w:rsidRPr="00686595" w:rsidRDefault="00170ABE" w:rsidP="00170ABE">
      <w:pPr>
        <w:rPr>
          <w:rFonts w:ascii="Arial" w:hAnsi="Arial" w:cs="Arial"/>
          <w:lang w:val="en-GB"/>
        </w:rPr>
      </w:pPr>
    </w:p>
    <w:p w14:paraId="605C3769" w14:textId="4C121CD0" w:rsidR="006318ED" w:rsidRPr="006F5A4D" w:rsidRDefault="006318ED" w:rsidP="009F4F6E">
      <w:pPr>
        <w:pStyle w:val="Heading1"/>
        <w:numPr>
          <w:ilvl w:val="0"/>
          <w:numId w:val="1"/>
        </w:numPr>
        <w:rPr>
          <w:rFonts w:ascii="Arial" w:hAnsi="Arial" w:cs="Arial"/>
          <w:color w:val="FF0000"/>
          <w:lang w:val="en-GB"/>
        </w:rPr>
      </w:pPr>
      <w:bookmarkStart w:id="7" w:name="_Toc60916298"/>
      <w:r w:rsidRPr="006F5A4D">
        <w:rPr>
          <w:rFonts w:ascii="Arial" w:hAnsi="Arial" w:cs="Arial"/>
          <w:color w:val="FF0000"/>
          <w:lang w:val="en-GB"/>
        </w:rPr>
        <w:t xml:space="preserve">Connecting to </w:t>
      </w:r>
      <w:proofErr w:type="spellStart"/>
      <w:r w:rsidRPr="006F5A4D">
        <w:rPr>
          <w:rFonts w:ascii="Arial" w:hAnsi="Arial" w:cs="Arial"/>
          <w:color w:val="FF0000"/>
          <w:lang w:val="en-GB"/>
        </w:rPr>
        <w:t>WiFi</w:t>
      </w:r>
      <w:bookmarkEnd w:id="7"/>
      <w:proofErr w:type="spellEnd"/>
    </w:p>
    <w:p w14:paraId="047AE006" w14:textId="76AC17BD" w:rsidR="006C5BF0" w:rsidRDefault="006C5BF0" w:rsidP="006C5BF0">
      <w:pPr>
        <w:rPr>
          <w:lang w:val="en-GB"/>
        </w:rPr>
      </w:pPr>
    </w:p>
    <w:p w14:paraId="0D91B93D" w14:textId="060B002A" w:rsidR="007E5102" w:rsidRDefault="006C5BF0" w:rsidP="00180A4D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To connect the device to Wi-Fi, please click the three dots in the top right-hand corner of the </w:t>
      </w:r>
      <w:r w:rsidR="006F5A4D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screen and</w:t>
      </w: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 select Wi-Fi Settings</w:t>
      </w:r>
      <w:r w:rsidR="0049313E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. </w:t>
      </w: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The device will</w:t>
      </w:r>
      <w:r w:rsidR="007E5102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 then</w:t>
      </w: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 be redirected to the Wi-Fi settings page.</w:t>
      </w:r>
    </w:p>
    <w:p w14:paraId="74EC3026" w14:textId="77777777" w:rsidR="007E5102" w:rsidRDefault="007E5102" w:rsidP="00180A4D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</w:p>
    <w:p w14:paraId="1BC79134" w14:textId="0A376DE4" w:rsidR="004F5162" w:rsidRDefault="006C5BF0" w:rsidP="0049313E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The device will automatically search and bring up </w:t>
      </w:r>
      <w:r w:rsidR="00143C92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available</w:t>
      </w: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 Wi-Fi networks.</w:t>
      </w:r>
      <w:r w:rsidR="00143C92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 Please complete the connection process</w:t>
      </w:r>
      <w:r w:rsidR="0049313E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. When this is complete, </w:t>
      </w:r>
      <w:r w:rsidR="00143C92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click the back arrow on the bottom left of the screen</w:t>
      </w:r>
      <w:r w:rsidR="00CB7A95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.</w:t>
      </w:r>
    </w:p>
    <w:p w14:paraId="72DCC186" w14:textId="19F937CE" w:rsidR="00C652D6" w:rsidRDefault="00C652D6" w:rsidP="00C652D6">
      <w:pPr>
        <w:jc w:val="right"/>
        <w:rPr>
          <w:rFonts w:ascii="Arial" w:hAnsi="Arial" w:cs="Arial"/>
          <w:sz w:val="22"/>
          <w:szCs w:val="22"/>
          <w:lang w:val="en-GB"/>
        </w:rPr>
      </w:pPr>
    </w:p>
    <w:p w14:paraId="3E33C32F" w14:textId="5EF350E9" w:rsidR="00C652D6" w:rsidRPr="006F5A4D" w:rsidRDefault="00C652D6" w:rsidP="00C652D6">
      <w:pPr>
        <w:pStyle w:val="Heading1"/>
        <w:numPr>
          <w:ilvl w:val="0"/>
          <w:numId w:val="1"/>
        </w:numPr>
        <w:rPr>
          <w:rFonts w:ascii="Arial" w:hAnsi="Arial" w:cs="Arial"/>
          <w:color w:val="FF0000"/>
          <w:lang w:val="en-GB"/>
        </w:rPr>
      </w:pPr>
      <w:r w:rsidRPr="006F5A4D">
        <w:rPr>
          <w:rFonts w:ascii="Arial" w:hAnsi="Arial" w:cs="Arial"/>
          <w:color w:val="FF0000"/>
          <w:lang w:val="en-GB"/>
        </w:rPr>
        <w:t>Conducting a Sale/Refund</w:t>
      </w:r>
    </w:p>
    <w:p w14:paraId="62D3C73A" w14:textId="77777777" w:rsidR="00C652D6" w:rsidRDefault="00C652D6" w:rsidP="00C652D6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</w:p>
    <w:p w14:paraId="718EDE26" w14:textId="7B83F4FE" w:rsidR="00C652D6" w:rsidRPr="00DE076C" w:rsidRDefault="00C652D6" w:rsidP="00C652D6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 w:rsidRPr="00DE076C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To conduct a sale</w:t>
      </w: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/refund</w:t>
      </w:r>
      <w:r w:rsidR="0049313E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,</w:t>
      </w:r>
      <w:r w:rsidRPr="00DE076C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 from the main menu</w:t>
      </w:r>
      <w:r w:rsidR="0049313E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 </w:t>
      </w:r>
      <w:r w:rsidRPr="00DE076C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choose Sale</w:t>
      </w:r>
      <w:r w:rsidR="005D03F0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/Refund</w:t>
      </w:r>
      <w:r w:rsidRPr="00DE076C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.</w:t>
      </w:r>
    </w:p>
    <w:p w14:paraId="10ED4F18" w14:textId="77777777" w:rsidR="00C652D6" w:rsidRDefault="00C652D6" w:rsidP="00C652D6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</w:p>
    <w:p w14:paraId="7B0005C9" w14:textId="012F1B8C" w:rsidR="00C652D6" w:rsidRDefault="00C652D6" w:rsidP="00C652D6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Key in the amount of the sale</w:t>
      </w:r>
      <w:r w:rsidR="005D03F0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/refund</w:t>
      </w: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 and select Done.</w:t>
      </w: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br/>
      </w: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br/>
        <w:t xml:space="preserve">You will be prompted to Tap, </w:t>
      </w:r>
      <w:proofErr w:type="gramStart"/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Swipe</w:t>
      </w:r>
      <w:proofErr w:type="gramEnd"/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 or Insert; or complete the transaction with the “Card Not Present feature”.</w:t>
      </w:r>
    </w:p>
    <w:p w14:paraId="4AEAE774" w14:textId="77777777" w:rsidR="00C652D6" w:rsidRDefault="00C652D6" w:rsidP="00C652D6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</w:p>
    <w:p w14:paraId="30BE3BA9" w14:textId="77777777" w:rsidR="00C652D6" w:rsidRDefault="00C652D6" w:rsidP="00C652D6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If the customer is present, please ask the customer to do one of the following:</w:t>
      </w:r>
    </w:p>
    <w:p w14:paraId="0D03992A" w14:textId="77777777" w:rsidR="00C652D6" w:rsidRDefault="00C652D6" w:rsidP="00C652D6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Tap the card on the contactless </w:t>
      </w:r>
      <w:proofErr w:type="gramStart"/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reader</w:t>
      </w:r>
      <w:proofErr w:type="gramEnd"/>
    </w:p>
    <w:p w14:paraId="5E17A0C5" w14:textId="77777777" w:rsidR="00C652D6" w:rsidRDefault="00C652D6" w:rsidP="00C652D6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Swipe the card through the magstripe </w:t>
      </w:r>
      <w:proofErr w:type="gramStart"/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reader</w:t>
      </w:r>
      <w:proofErr w:type="gramEnd"/>
    </w:p>
    <w:p w14:paraId="4B7F8E77" w14:textId="77777777" w:rsidR="00C652D6" w:rsidRDefault="00C652D6" w:rsidP="00C652D6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Insert card into the card reader</w:t>
      </w: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br/>
      </w:r>
    </w:p>
    <w:p w14:paraId="77895075" w14:textId="77777777" w:rsidR="00C652D6" w:rsidRDefault="00C652D6" w:rsidP="00C652D6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If the customer is not present, select the Card Not Present button:</w:t>
      </w:r>
    </w:p>
    <w:p w14:paraId="69E0818D" w14:textId="77777777" w:rsidR="00C652D6" w:rsidRDefault="00C652D6" w:rsidP="00C652D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Key in the card number and expiry date and select </w:t>
      </w:r>
      <w:proofErr w:type="gramStart"/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Done</w:t>
      </w:r>
      <w:proofErr w:type="gramEnd"/>
    </w:p>
    <w:p w14:paraId="64D6F189" w14:textId="77777777" w:rsidR="00C652D6" w:rsidRDefault="00C652D6" w:rsidP="00C652D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 xml:space="preserve">Key in the CSC number and select </w:t>
      </w:r>
      <w:proofErr w:type="gramStart"/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Done</w:t>
      </w:r>
      <w:proofErr w:type="gramEnd"/>
    </w:p>
    <w:p w14:paraId="24FD0384" w14:textId="77777777" w:rsidR="00C652D6" w:rsidRDefault="00C652D6" w:rsidP="00C652D6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</w:p>
    <w:p w14:paraId="197CA444" w14:textId="4B3FFC8C" w:rsidR="00C652D6" w:rsidRDefault="00C652D6" w:rsidP="00C652D6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If all details are valid the terminal will process the transaction.</w:t>
      </w:r>
    </w:p>
    <w:p w14:paraId="70C869B0" w14:textId="538B752E" w:rsidR="005D03F0" w:rsidRDefault="005D03F0" w:rsidP="00C652D6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</w:p>
    <w:p w14:paraId="38F74F2C" w14:textId="34F0CC79" w:rsidR="005D03F0" w:rsidRDefault="005D03F0" w:rsidP="005D03F0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If the transaction has been approved a green tick is displayed. If the transaction has failed a red cross is displayed.</w:t>
      </w:r>
    </w:p>
    <w:p w14:paraId="281B4373" w14:textId="1E094D59" w:rsidR="005D03F0" w:rsidRDefault="005D03F0" w:rsidP="00C652D6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</w:p>
    <w:p w14:paraId="37348FD6" w14:textId="0A6642EC" w:rsidR="005D03F0" w:rsidRDefault="005D03F0" w:rsidP="005D03F0">
      <w:pPr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The sale/refund process is now complete, the application will return to the main menu.</w:t>
      </w:r>
    </w:p>
    <w:p w14:paraId="767EE386" w14:textId="77777777" w:rsidR="005D03F0" w:rsidRDefault="005D03F0" w:rsidP="005D03F0">
      <w:pPr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</w:p>
    <w:p w14:paraId="65E90368" w14:textId="77777777" w:rsidR="005D03F0" w:rsidRDefault="005D03F0" w:rsidP="00C652D6">
      <w:pPr>
        <w:spacing w:line="276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</w:p>
    <w:p w14:paraId="08DE92B6" w14:textId="77777777" w:rsidR="00C652D6" w:rsidRPr="00C652D6" w:rsidRDefault="00C652D6" w:rsidP="00C652D6">
      <w:pPr>
        <w:jc w:val="right"/>
        <w:rPr>
          <w:rFonts w:ascii="Arial" w:hAnsi="Arial" w:cs="Arial"/>
          <w:sz w:val="22"/>
          <w:szCs w:val="22"/>
          <w:lang w:val="en-GB"/>
        </w:rPr>
      </w:pPr>
    </w:p>
    <w:sectPr w:rsidR="00C652D6" w:rsidRPr="00C652D6" w:rsidSect="002A0DB1">
      <w:headerReference w:type="default" r:id="rId9"/>
      <w:footerReference w:type="default" r:id="rId10"/>
      <w:type w:val="continuous"/>
      <w:pgSz w:w="11900" w:h="16840"/>
      <w:pgMar w:top="2009" w:right="1440" w:bottom="2086" w:left="1440" w:header="652" w:footer="11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C56F86" w14:textId="77777777" w:rsidR="00B73628" w:rsidRDefault="00B73628" w:rsidP="00B76CB6">
      <w:r>
        <w:separator/>
      </w:r>
    </w:p>
  </w:endnote>
  <w:endnote w:type="continuationSeparator" w:id="0">
    <w:p w14:paraId="58A4A586" w14:textId="77777777" w:rsidR="00B73628" w:rsidRDefault="00B73628" w:rsidP="00B76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B969C" w14:textId="22581FA4" w:rsidR="00842BF9" w:rsidRDefault="00842BF9" w:rsidP="00EF7DBF">
    <w:pPr>
      <w:pStyle w:val="Footer"/>
      <w:pBdr>
        <w:top w:val="single" w:sz="4" w:space="1" w:color="0068B1"/>
      </w:pBdr>
      <w:rPr>
        <w:rFonts w:ascii="Arial" w:hAnsi="Arial" w:cs="Arial"/>
        <w:color w:val="808080"/>
        <w:position w:val="16"/>
        <w:sz w:val="18"/>
        <w:szCs w:val="18"/>
      </w:rPr>
    </w:pPr>
  </w:p>
  <w:p w14:paraId="0B7D8B42" w14:textId="6888E962" w:rsidR="00842BF9" w:rsidRPr="0008214E" w:rsidRDefault="007E3224" w:rsidP="007E3224">
    <w:pPr>
      <w:pStyle w:val="Footer"/>
      <w:pBdr>
        <w:top w:val="single" w:sz="4" w:space="1" w:color="0068B1"/>
      </w:pBdr>
      <w:rPr>
        <w:rFonts w:ascii="Arial" w:hAnsi="Arial" w:cs="Arial"/>
        <w:color w:val="808080"/>
        <w:position w:val="16"/>
        <w:sz w:val="22"/>
        <w:szCs w:val="22"/>
      </w:rPr>
    </w:pPr>
    <w:r w:rsidRPr="007E3224">
      <w:rPr>
        <w:rFonts w:ascii="Arial" w:hAnsi="Arial" w:cs="Arial"/>
        <w:color w:val="808080"/>
        <w:position w:val="16"/>
        <w:sz w:val="18"/>
        <w:szCs w:val="18"/>
      </w:rPr>
      <w:t xml:space="preserve">UTP Merchant Services Limited is a company registered in England and Wales under company number 09510718.  Registered office address: Sapphire Plaza | Watlington Street | Reading | England | </w:t>
    </w:r>
    <w:proofErr w:type="spellStart"/>
    <w:r w:rsidRPr="007E3224">
      <w:rPr>
        <w:rFonts w:ascii="Arial" w:hAnsi="Arial" w:cs="Arial"/>
        <w:color w:val="808080"/>
        <w:position w:val="16"/>
        <w:sz w:val="18"/>
        <w:szCs w:val="18"/>
      </w:rPr>
      <w:t>RG1</w:t>
    </w:r>
    <w:proofErr w:type="spellEnd"/>
    <w:r w:rsidRPr="007E3224">
      <w:rPr>
        <w:rFonts w:ascii="Arial" w:hAnsi="Arial" w:cs="Arial"/>
        <w:color w:val="808080"/>
        <w:position w:val="16"/>
        <w:sz w:val="18"/>
        <w:szCs w:val="18"/>
      </w:rPr>
      <w:t xml:space="preserve"> </w:t>
    </w:r>
    <w:proofErr w:type="spellStart"/>
    <w:r w:rsidRPr="007E3224">
      <w:rPr>
        <w:rFonts w:ascii="Arial" w:hAnsi="Arial" w:cs="Arial"/>
        <w:color w:val="808080"/>
        <w:position w:val="16"/>
        <w:sz w:val="18"/>
        <w:szCs w:val="18"/>
      </w:rPr>
      <w:t>4RE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F50C1" w14:textId="77777777" w:rsidR="00B73628" w:rsidRDefault="00B73628" w:rsidP="00B76CB6">
      <w:r>
        <w:separator/>
      </w:r>
    </w:p>
  </w:footnote>
  <w:footnote w:type="continuationSeparator" w:id="0">
    <w:p w14:paraId="67445690" w14:textId="77777777" w:rsidR="00B73628" w:rsidRDefault="00B73628" w:rsidP="00B76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C45A7" w14:textId="69E1507B" w:rsidR="00842BF9" w:rsidRDefault="00033A45" w:rsidP="00B76CB6">
    <w:pPr>
      <w:pStyle w:val="Header"/>
      <w:jc w:val="right"/>
    </w:pPr>
    <w:r w:rsidRPr="00033A45">
      <w:drawing>
        <wp:anchor distT="0" distB="0" distL="114300" distR="114300" simplePos="0" relativeHeight="251657214" behindDoc="1" locked="0" layoutInCell="1" allowOverlap="1" wp14:anchorId="07DDBC7A" wp14:editId="6C600F4E">
          <wp:simplePos x="0" y="0"/>
          <wp:positionH relativeFrom="column">
            <wp:posOffset>-923925</wp:posOffset>
          </wp:positionH>
          <wp:positionV relativeFrom="paragraph">
            <wp:posOffset>-423545</wp:posOffset>
          </wp:positionV>
          <wp:extent cx="1095375" cy="104775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7EEF">
      <w:rPr>
        <w:noProof/>
      </w:rPr>
      <w:drawing>
        <wp:anchor distT="0" distB="0" distL="114300" distR="114300" simplePos="0" relativeHeight="251666432" behindDoc="1" locked="0" layoutInCell="1" allowOverlap="1" wp14:anchorId="64D73C40" wp14:editId="27F825EA">
          <wp:simplePos x="0" y="0"/>
          <wp:positionH relativeFrom="margin">
            <wp:posOffset>4203700</wp:posOffset>
          </wp:positionH>
          <wp:positionV relativeFrom="paragraph">
            <wp:posOffset>104140</wp:posOffset>
          </wp:positionV>
          <wp:extent cx="1520190" cy="583565"/>
          <wp:effectExtent l="0" t="0" r="3810" b="6985"/>
          <wp:wrapTight wrapText="bothSides">
            <wp:wrapPolygon edited="0">
              <wp:start x="0" y="0"/>
              <wp:lineTo x="0" y="21153"/>
              <wp:lineTo x="21383" y="21153"/>
              <wp:lineTo x="2138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TP_logo_Final_mediu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190" cy="583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282549526"/>
        <w:docPartObj>
          <w:docPartGallery w:val="Page Numbers (Margins)"/>
          <w:docPartUnique/>
        </w:docPartObj>
      </w:sdtPr>
      <w:sdtEndPr/>
      <w:sdtContent>
        <w:r w:rsidR="00842BF9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3032271E" wp14:editId="7F16C608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62" name="Rectangle 2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37D8F" w14:textId="77777777" w:rsidR="00842BF9" w:rsidRDefault="00842BF9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032271E" id="Rectangle 262" o:spid="_x0000_s1033" style="position:absolute;left:0;text-align:left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" o:allowincell="f" filled="f" stroked="f">
                  <v:textbox style="layout-flow:vertical;mso-layout-flow-alt:bottom-to-top;mso-fit-shape-to-text:t">
                    <w:txbxContent>
                      <w:p w14:paraId="0F137D8F" w14:textId="77777777" w:rsidR="00842BF9" w:rsidRDefault="00842BF9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290A0B"/>
    <w:multiLevelType w:val="hybridMultilevel"/>
    <w:tmpl w:val="5844A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8645F"/>
    <w:multiLevelType w:val="hybridMultilevel"/>
    <w:tmpl w:val="61D24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667C3"/>
    <w:multiLevelType w:val="multilevel"/>
    <w:tmpl w:val="152ED6D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2A2053A1"/>
    <w:multiLevelType w:val="hybridMultilevel"/>
    <w:tmpl w:val="F8629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D2FC4"/>
    <w:multiLevelType w:val="multilevel"/>
    <w:tmpl w:val="152ED6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32EC3FDC"/>
    <w:multiLevelType w:val="multilevel"/>
    <w:tmpl w:val="152ED6D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35F10F4B"/>
    <w:multiLevelType w:val="multilevel"/>
    <w:tmpl w:val="152ED6D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09A04EE"/>
    <w:multiLevelType w:val="hybridMultilevel"/>
    <w:tmpl w:val="8AFEB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35D3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CF05028"/>
    <w:multiLevelType w:val="hybridMultilevel"/>
    <w:tmpl w:val="9CF83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513487"/>
    <w:multiLevelType w:val="hybridMultilevel"/>
    <w:tmpl w:val="B5286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CB4DE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8F33A4"/>
    <w:multiLevelType w:val="multilevel"/>
    <w:tmpl w:val="152ED6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73653E6A"/>
    <w:multiLevelType w:val="multilevel"/>
    <w:tmpl w:val="152ED6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4" w15:restartNumberingAfterBreak="0">
    <w:nsid w:val="73F43A24"/>
    <w:multiLevelType w:val="multilevel"/>
    <w:tmpl w:val="B87021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6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2160"/>
      </w:pPr>
      <w:rPr>
        <w:rFonts w:hint="default"/>
      </w:rPr>
    </w:lvl>
  </w:abstractNum>
  <w:abstractNum w:abstractNumId="15" w15:restartNumberingAfterBreak="0">
    <w:nsid w:val="78952C0F"/>
    <w:multiLevelType w:val="multilevel"/>
    <w:tmpl w:val="152ED6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14"/>
  </w:num>
  <w:num w:numId="7">
    <w:abstractNumId w:val="0"/>
  </w:num>
  <w:num w:numId="8">
    <w:abstractNumId w:val="7"/>
  </w:num>
  <w:num w:numId="9">
    <w:abstractNumId w:val="3"/>
  </w:num>
  <w:num w:numId="10">
    <w:abstractNumId w:val="9"/>
  </w:num>
  <w:num w:numId="11">
    <w:abstractNumId w:val="10"/>
  </w:num>
  <w:num w:numId="12">
    <w:abstractNumId w:val="1"/>
  </w:num>
  <w:num w:numId="13">
    <w:abstractNumId w:val="13"/>
  </w:num>
  <w:num w:numId="14">
    <w:abstractNumId w:val="12"/>
  </w:num>
  <w:num w:numId="15">
    <w:abstractNumId w:val="11"/>
  </w:num>
  <w:num w:numId="16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6FC"/>
    <w:rsid w:val="000020C4"/>
    <w:rsid w:val="00006933"/>
    <w:rsid w:val="00033013"/>
    <w:rsid w:val="00033A45"/>
    <w:rsid w:val="00033C51"/>
    <w:rsid w:val="00036D7E"/>
    <w:rsid w:val="0004119B"/>
    <w:rsid w:val="00052ED5"/>
    <w:rsid w:val="000541B4"/>
    <w:rsid w:val="0008214E"/>
    <w:rsid w:val="000A4DA9"/>
    <w:rsid w:val="000A70E8"/>
    <w:rsid w:val="000D0869"/>
    <w:rsid w:val="000D1FF7"/>
    <w:rsid w:val="000F0C28"/>
    <w:rsid w:val="00134ED6"/>
    <w:rsid w:val="00143C92"/>
    <w:rsid w:val="00150816"/>
    <w:rsid w:val="00170ABE"/>
    <w:rsid w:val="00176305"/>
    <w:rsid w:val="0017776B"/>
    <w:rsid w:val="00180A4D"/>
    <w:rsid w:val="00186F33"/>
    <w:rsid w:val="001A142B"/>
    <w:rsid w:val="001B1369"/>
    <w:rsid w:val="001E5464"/>
    <w:rsid w:val="00206AF7"/>
    <w:rsid w:val="002110F6"/>
    <w:rsid w:val="00215050"/>
    <w:rsid w:val="0024055C"/>
    <w:rsid w:val="002447BB"/>
    <w:rsid w:val="00244EBF"/>
    <w:rsid w:val="00263D88"/>
    <w:rsid w:val="00275D86"/>
    <w:rsid w:val="00291099"/>
    <w:rsid w:val="0029192A"/>
    <w:rsid w:val="002941A5"/>
    <w:rsid w:val="002976AA"/>
    <w:rsid w:val="002A0DB1"/>
    <w:rsid w:val="002A6B40"/>
    <w:rsid w:val="002A7855"/>
    <w:rsid w:val="002B0530"/>
    <w:rsid w:val="002B323D"/>
    <w:rsid w:val="002C4C0D"/>
    <w:rsid w:val="002C60A8"/>
    <w:rsid w:val="002D0252"/>
    <w:rsid w:val="00310032"/>
    <w:rsid w:val="003210EE"/>
    <w:rsid w:val="00325146"/>
    <w:rsid w:val="003311A6"/>
    <w:rsid w:val="00384FC0"/>
    <w:rsid w:val="003911E7"/>
    <w:rsid w:val="00393C18"/>
    <w:rsid w:val="00396107"/>
    <w:rsid w:val="003A5D52"/>
    <w:rsid w:val="003A72D2"/>
    <w:rsid w:val="003B459B"/>
    <w:rsid w:val="003C6549"/>
    <w:rsid w:val="003D02A7"/>
    <w:rsid w:val="003D5960"/>
    <w:rsid w:val="003D72E2"/>
    <w:rsid w:val="003E2522"/>
    <w:rsid w:val="003F15A7"/>
    <w:rsid w:val="00400374"/>
    <w:rsid w:val="0040249C"/>
    <w:rsid w:val="004068B4"/>
    <w:rsid w:val="00406C3F"/>
    <w:rsid w:val="00410E6D"/>
    <w:rsid w:val="0042043D"/>
    <w:rsid w:val="004249E9"/>
    <w:rsid w:val="0042548F"/>
    <w:rsid w:val="0043397C"/>
    <w:rsid w:val="0044172C"/>
    <w:rsid w:val="0045470C"/>
    <w:rsid w:val="00463491"/>
    <w:rsid w:val="00475E5A"/>
    <w:rsid w:val="00476850"/>
    <w:rsid w:val="00481B73"/>
    <w:rsid w:val="0049313E"/>
    <w:rsid w:val="004A2650"/>
    <w:rsid w:val="004A43E4"/>
    <w:rsid w:val="004E41EE"/>
    <w:rsid w:val="004F5162"/>
    <w:rsid w:val="00500046"/>
    <w:rsid w:val="0050294E"/>
    <w:rsid w:val="005069E1"/>
    <w:rsid w:val="0051657C"/>
    <w:rsid w:val="00524E18"/>
    <w:rsid w:val="00560CD8"/>
    <w:rsid w:val="00562DA3"/>
    <w:rsid w:val="00570633"/>
    <w:rsid w:val="005706ED"/>
    <w:rsid w:val="00571AAB"/>
    <w:rsid w:val="00577EEF"/>
    <w:rsid w:val="00577FF8"/>
    <w:rsid w:val="00585BA7"/>
    <w:rsid w:val="005A26CB"/>
    <w:rsid w:val="005D03F0"/>
    <w:rsid w:val="005D3C2A"/>
    <w:rsid w:val="005F3AA8"/>
    <w:rsid w:val="005F3E6E"/>
    <w:rsid w:val="006318ED"/>
    <w:rsid w:val="00633484"/>
    <w:rsid w:val="00642321"/>
    <w:rsid w:val="006520E0"/>
    <w:rsid w:val="00666D1C"/>
    <w:rsid w:val="0067583E"/>
    <w:rsid w:val="00676FA5"/>
    <w:rsid w:val="0068103A"/>
    <w:rsid w:val="00686595"/>
    <w:rsid w:val="006926B5"/>
    <w:rsid w:val="006B3188"/>
    <w:rsid w:val="006C5BF0"/>
    <w:rsid w:val="006C5DA9"/>
    <w:rsid w:val="006D6535"/>
    <w:rsid w:val="006E31A4"/>
    <w:rsid w:val="006F1724"/>
    <w:rsid w:val="006F30AE"/>
    <w:rsid w:val="006F5A4D"/>
    <w:rsid w:val="006F71A9"/>
    <w:rsid w:val="007042FA"/>
    <w:rsid w:val="0070661A"/>
    <w:rsid w:val="007156D3"/>
    <w:rsid w:val="00717F59"/>
    <w:rsid w:val="00751DE3"/>
    <w:rsid w:val="00755278"/>
    <w:rsid w:val="0076651C"/>
    <w:rsid w:val="00772EE2"/>
    <w:rsid w:val="00776DE5"/>
    <w:rsid w:val="00780A2E"/>
    <w:rsid w:val="007A000D"/>
    <w:rsid w:val="007A2A0A"/>
    <w:rsid w:val="007A3F53"/>
    <w:rsid w:val="007B1EDF"/>
    <w:rsid w:val="007C0C99"/>
    <w:rsid w:val="007D5DA2"/>
    <w:rsid w:val="007D6DBC"/>
    <w:rsid w:val="007E3224"/>
    <w:rsid w:val="007E5102"/>
    <w:rsid w:val="007F28E3"/>
    <w:rsid w:val="00805059"/>
    <w:rsid w:val="00810BFE"/>
    <w:rsid w:val="00812C5A"/>
    <w:rsid w:val="00822BFE"/>
    <w:rsid w:val="00837F32"/>
    <w:rsid w:val="00842BF9"/>
    <w:rsid w:val="00867801"/>
    <w:rsid w:val="00876B57"/>
    <w:rsid w:val="00883B06"/>
    <w:rsid w:val="008917F3"/>
    <w:rsid w:val="0089200C"/>
    <w:rsid w:val="008B1A51"/>
    <w:rsid w:val="008B4F2E"/>
    <w:rsid w:val="008B6F74"/>
    <w:rsid w:val="008C2285"/>
    <w:rsid w:val="008C7BB2"/>
    <w:rsid w:val="008F16A2"/>
    <w:rsid w:val="008F6429"/>
    <w:rsid w:val="00910D82"/>
    <w:rsid w:val="00924BD8"/>
    <w:rsid w:val="009276C6"/>
    <w:rsid w:val="00932547"/>
    <w:rsid w:val="009329C2"/>
    <w:rsid w:val="009447A4"/>
    <w:rsid w:val="009469C3"/>
    <w:rsid w:val="00951B1D"/>
    <w:rsid w:val="00957916"/>
    <w:rsid w:val="009806FC"/>
    <w:rsid w:val="00981B79"/>
    <w:rsid w:val="009C4729"/>
    <w:rsid w:val="009C535A"/>
    <w:rsid w:val="009D4A9C"/>
    <w:rsid w:val="009D736F"/>
    <w:rsid w:val="009E5B0C"/>
    <w:rsid w:val="009F4F6E"/>
    <w:rsid w:val="009F7AAF"/>
    <w:rsid w:val="00A00D53"/>
    <w:rsid w:val="00A017C3"/>
    <w:rsid w:val="00A064A1"/>
    <w:rsid w:val="00A12B56"/>
    <w:rsid w:val="00A13588"/>
    <w:rsid w:val="00A17CB0"/>
    <w:rsid w:val="00A41FA5"/>
    <w:rsid w:val="00A452BD"/>
    <w:rsid w:val="00A45979"/>
    <w:rsid w:val="00A71D2B"/>
    <w:rsid w:val="00A8052A"/>
    <w:rsid w:val="00A82486"/>
    <w:rsid w:val="00AA60BC"/>
    <w:rsid w:val="00AB6ADC"/>
    <w:rsid w:val="00AD0E16"/>
    <w:rsid w:val="00AD526B"/>
    <w:rsid w:val="00AE0119"/>
    <w:rsid w:val="00AE6780"/>
    <w:rsid w:val="00AF25E2"/>
    <w:rsid w:val="00B01416"/>
    <w:rsid w:val="00B020E9"/>
    <w:rsid w:val="00B02C47"/>
    <w:rsid w:val="00B55ABC"/>
    <w:rsid w:val="00B624E1"/>
    <w:rsid w:val="00B73628"/>
    <w:rsid w:val="00B74154"/>
    <w:rsid w:val="00B76CB6"/>
    <w:rsid w:val="00B8781B"/>
    <w:rsid w:val="00BA1C42"/>
    <w:rsid w:val="00BB47A0"/>
    <w:rsid w:val="00BB77ED"/>
    <w:rsid w:val="00BE00FA"/>
    <w:rsid w:val="00BE2E4A"/>
    <w:rsid w:val="00BF5E39"/>
    <w:rsid w:val="00C04CBA"/>
    <w:rsid w:val="00C21D10"/>
    <w:rsid w:val="00C36554"/>
    <w:rsid w:val="00C370A1"/>
    <w:rsid w:val="00C45776"/>
    <w:rsid w:val="00C55387"/>
    <w:rsid w:val="00C652D6"/>
    <w:rsid w:val="00CA2F7C"/>
    <w:rsid w:val="00CA552D"/>
    <w:rsid w:val="00CA73E9"/>
    <w:rsid w:val="00CB21B3"/>
    <w:rsid w:val="00CB7A95"/>
    <w:rsid w:val="00CD701E"/>
    <w:rsid w:val="00CE30DB"/>
    <w:rsid w:val="00CF08A0"/>
    <w:rsid w:val="00CF1460"/>
    <w:rsid w:val="00CF4A43"/>
    <w:rsid w:val="00CF7E45"/>
    <w:rsid w:val="00D13778"/>
    <w:rsid w:val="00D272F4"/>
    <w:rsid w:val="00D667F0"/>
    <w:rsid w:val="00D7002E"/>
    <w:rsid w:val="00D8404B"/>
    <w:rsid w:val="00D8475C"/>
    <w:rsid w:val="00D942B2"/>
    <w:rsid w:val="00DA00D3"/>
    <w:rsid w:val="00DA2D34"/>
    <w:rsid w:val="00DA6DCC"/>
    <w:rsid w:val="00DA7D1C"/>
    <w:rsid w:val="00DB2261"/>
    <w:rsid w:val="00DB281B"/>
    <w:rsid w:val="00DC6358"/>
    <w:rsid w:val="00DD7564"/>
    <w:rsid w:val="00DE076C"/>
    <w:rsid w:val="00DF03B5"/>
    <w:rsid w:val="00DF5004"/>
    <w:rsid w:val="00E049B8"/>
    <w:rsid w:val="00E15689"/>
    <w:rsid w:val="00E206AB"/>
    <w:rsid w:val="00E435CD"/>
    <w:rsid w:val="00E435DC"/>
    <w:rsid w:val="00E5275D"/>
    <w:rsid w:val="00E61057"/>
    <w:rsid w:val="00E62738"/>
    <w:rsid w:val="00E77FAF"/>
    <w:rsid w:val="00E81B5E"/>
    <w:rsid w:val="00E87498"/>
    <w:rsid w:val="00E915A3"/>
    <w:rsid w:val="00EC7884"/>
    <w:rsid w:val="00EE60B3"/>
    <w:rsid w:val="00EF0937"/>
    <w:rsid w:val="00EF7DBF"/>
    <w:rsid w:val="00F0320D"/>
    <w:rsid w:val="00F0619E"/>
    <w:rsid w:val="00F20FCA"/>
    <w:rsid w:val="00F30CA4"/>
    <w:rsid w:val="00F4390E"/>
    <w:rsid w:val="00F67942"/>
    <w:rsid w:val="00F808EB"/>
    <w:rsid w:val="00F816B6"/>
    <w:rsid w:val="00F93E18"/>
    <w:rsid w:val="00FA6405"/>
    <w:rsid w:val="00FA74BD"/>
    <w:rsid w:val="00FA79A5"/>
    <w:rsid w:val="00FB51E3"/>
    <w:rsid w:val="00FB7FA1"/>
    <w:rsid w:val="00FE4403"/>
    <w:rsid w:val="00FF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6BDE9D"/>
  <w14:defaultImageDpi w14:val="32767"/>
  <w15:chartTrackingRefBased/>
  <w15:docId w15:val="{3173C179-CE86-4B2B-B0E7-4E77A50AB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14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17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6C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CB6"/>
  </w:style>
  <w:style w:type="paragraph" w:styleId="Footer">
    <w:name w:val="footer"/>
    <w:basedOn w:val="Normal"/>
    <w:link w:val="FooterChar"/>
    <w:uiPriority w:val="99"/>
    <w:unhideWhenUsed/>
    <w:rsid w:val="00B76C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CB6"/>
  </w:style>
  <w:style w:type="character" w:styleId="Hyperlink">
    <w:name w:val="Hyperlink"/>
    <w:basedOn w:val="DefaultParagraphFont"/>
    <w:uiPriority w:val="99"/>
    <w:unhideWhenUsed/>
    <w:rsid w:val="00EF7D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F7DB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B32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1A1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017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70AB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10BFE"/>
    <w:pPr>
      <w:spacing w:after="200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8B6F74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B6F7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B6F74"/>
    <w:pPr>
      <w:spacing w:after="100"/>
      <w:ind w:left="240"/>
    </w:pPr>
  </w:style>
  <w:style w:type="table" w:styleId="TableGrid">
    <w:name w:val="Table Grid"/>
    <w:basedOn w:val="TableNormal"/>
    <w:uiPriority w:val="39"/>
    <w:rsid w:val="007D5D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7D5DA2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Style1">
    <w:name w:val="Style1"/>
    <w:basedOn w:val="TableNormal"/>
    <w:uiPriority w:val="99"/>
    <w:rsid w:val="007D5DA2"/>
    <w:tblPr/>
  </w:style>
  <w:style w:type="table" w:styleId="GridTable3-Accent6">
    <w:name w:val="Grid Table 3 Accent 6"/>
    <w:basedOn w:val="TableNormal"/>
    <w:uiPriority w:val="48"/>
    <w:rsid w:val="007D5DA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6B3188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30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%20RAIN\Desktop\Toolstation\PAX%20Word%20Do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AE5BF-0D27-473B-B6C4-58B5280B5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PAX Word Doc Template.dotx</Template>
  <TotalTime>11</TotalTime>
  <Pages>3</Pages>
  <Words>491</Words>
  <Characters>2805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RAIN</dc:creator>
  <cp:keywords/>
  <dc:description/>
  <cp:lastModifiedBy>Dreshan Naidoo</cp:lastModifiedBy>
  <cp:revision>4</cp:revision>
  <cp:lastPrinted>2020-08-03T22:30:00Z</cp:lastPrinted>
  <dcterms:created xsi:type="dcterms:W3CDTF">2021-01-27T14:28:00Z</dcterms:created>
  <dcterms:modified xsi:type="dcterms:W3CDTF">2021-01-27T14:45:00Z</dcterms:modified>
</cp:coreProperties>
</file>